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601B2" w14:textId="068DA79C" w:rsidR="00D07706" w:rsidRDefault="00D07706" w:rsidP="00D07706">
      <w:pPr>
        <w:spacing w:before="240" w:after="120" w:line="240" w:lineRule="auto"/>
        <w:textAlignment w:val="top"/>
        <w:rPr>
          <w:rFonts w:ascii="Arial" w:hAnsi="Arial" w:cs="Arial"/>
          <w:b/>
          <w:bCs/>
          <w:color w:val="000000"/>
          <w:sz w:val="27"/>
          <w:szCs w:val="27"/>
          <w:lang w:eastAsia="sv-SE"/>
        </w:rPr>
      </w:pPr>
      <w:r>
        <w:rPr>
          <w:rFonts w:ascii="Arial" w:hAnsi="Arial" w:cs="Arial"/>
          <w:b/>
          <w:bCs/>
          <w:color w:val="000000"/>
          <w:sz w:val="27"/>
          <w:szCs w:val="27"/>
          <w:lang w:eastAsia="sv-SE"/>
        </w:rPr>
        <w:t xml:space="preserve">Redovisning av </w:t>
      </w:r>
      <w:r w:rsidR="007C36EC">
        <w:rPr>
          <w:rFonts w:ascii="Arial" w:hAnsi="Arial" w:cs="Arial"/>
          <w:b/>
          <w:bCs/>
          <w:color w:val="000000"/>
          <w:sz w:val="27"/>
          <w:szCs w:val="27"/>
          <w:lang w:eastAsia="sv-SE"/>
        </w:rPr>
        <w:t>forskningsförslag</w:t>
      </w:r>
      <w:r>
        <w:rPr>
          <w:rFonts w:ascii="Arial" w:hAnsi="Arial" w:cs="Arial"/>
          <w:b/>
          <w:bCs/>
          <w:color w:val="000000"/>
          <w:sz w:val="27"/>
          <w:szCs w:val="27"/>
          <w:lang w:eastAsia="sv-SE"/>
        </w:rPr>
        <w:t xml:space="preserve"> i FOI-portalen</w:t>
      </w:r>
    </w:p>
    <w:p w14:paraId="054F0164" w14:textId="3CCA408A" w:rsidR="00E631E0" w:rsidRDefault="007C36EC" w:rsidP="00E631E0">
      <w:pPr>
        <w:spacing w:before="120" w:after="120" w:line="240" w:lineRule="auto"/>
        <w:textAlignment w:val="top"/>
      </w:pPr>
      <w:r>
        <w:rPr>
          <w:rFonts w:ascii="Arial" w:hAnsi="Arial" w:cs="Arial"/>
          <w:color w:val="000000"/>
          <w:sz w:val="20"/>
          <w:szCs w:val="20"/>
          <w:lang w:eastAsia="sv-SE"/>
        </w:rPr>
        <w:t>F</w:t>
      </w:r>
      <w:r w:rsidRPr="007C36EC">
        <w:rPr>
          <w:rFonts w:ascii="Arial" w:hAnsi="Arial" w:cs="Arial"/>
          <w:color w:val="000000"/>
          <w:sz w:val="20"/>
          <w:szCs w:val="20"/>
          <w:lang w:eastAsia="sv-SE"/>
        </w:rPr>
        <w:t xml:space="preserve">örslag till forsknings- och utvecklingsprojekt inom </w:t>
      </w:r>
      <w:r w:rsidR="00E631E0">
        <w:rPr>
          <w:rFonts w:ascii="Arial" w:hAnsi="Arial" w:cs="Arial"/>
          <w:color w:val="000000"/>
          <w:sz w:val="20"/>
          <w:szCs w:val="20"/>
          <w:lang w:eastAsia="sv-SE"/>
        </w:rPr>
        <w:t xml:space="preserve">BBT </w:t>
      </w:r>
      <w:r w:rsidR="00D07706">
        <w:rPr>
          <w:rFonts w:ascii="Arial" w:hAnsi="Arial" w:cs="Arial"/>
          <w:color w:val="000000"/>
          <w:sz w:val="20"/>
          <w:szCs w:val="20"/>
          <w:lang w:eastAsia="sv-SE"/>
        </w:rPr>
        <w:t xml:space="preserve">skall redovisas i FOI-portalen: </w:t>
      </w:r>
      <w:hyperlink r:id="rId7" w:history="1">
        <w:r w:rsidR="00D07706">
          <w:rPr>
            <w:rStyle w:val="Hyperlnk"/>
          </w:rPr>
          <w:t>https://foiportalen.trafikverket.se/</w:t>
        </w:r>
      </w:hyperlink>
      <w:r w:rsidR="00D07706">
        <w:t>.</w:t>
      </w:r>
    </w:p>
    <w:p w14:paraId="64B2CB03" w14:textId="0B20E6BE" w:rsidR="005F2455" w:rsidRPr="00756088" w:rsidRDefault="005F2455" w:rsidP="005F2455">
      <w:pPr>
        <w:spacing w:before="120" w:after="120" w:line="240" w:lineRule="auto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 w:rsidRPr="00756088">
        <w:t xml:space="preserve">Observera att det är den </w:t>
      </w:r>
      <w:r w:rsidRPr="005F2455">
        <w:rPr>
          <w:b/>
          <w:bCs/>
        </w:rPr>
        <w:t>blivande projektledaren</w:t>
      </w:r>
      <w:r w:rsidRPr="00756088">
        <w:t xml:space="preserve"> hos forskningsutföraren som måste </w:t>
      </w:r>
      <w:r w:rsidRPr="005D4542">
        <w:rPr>
          <w:b/>
          <w:bCs/>
        </w:rPr>
        <w:t xml:space="preserve">redovisa </w:t>
      </w:r>
      <w:r w:rsidR="007C36EC">
        <w:rPr>
          <w:b/>
          <w:bCs/>
        </w:rPr>
        <w:t>forskningsförslaget</w:t>
      </w:r>
      <w:r w:rsidRPr="005D4542">
        <w:rPr>
          <w:b/>
          <w:bCs/>
        </w:rPr>
        <w:t xml:space="preserve"> på FOI-portalen</w:t>
      </w:r>
      <w:r>
        <w:t>. Det är också projektledaren som måste registrera projektresultat och rapporter</w:t>
      </w:r>
      <w:r w:rsidR="005D4542">
        <w:t>a</w:t>
      </w:r>
      <w:r>
        <w:t xml:space="preserve"> projektets framdrift </w:t>
      </w:r>
      <w:r w:rsidR="005D4542">
        <w:t>om</w:t>
      </w:r>
      <w:r>
        <w:t xml:space="preserve"> </w:t>
      </w:r>
      <w:r w:rsidR="007C36EC">
        <w:t>forsknings</w:t>
      </w:r>
      <w:r>
        <w:t xml:space="preserve">projektet </w:t>
      </w:r>
      <w:r w:rsidR="005D4542">
        <w:t xml:space="preserve">sedan </w:t>
      </w:r>
      <w:r>
        <w:t>g</w:t>
      </w:r>
      <w:r w:rsidR="005D4542">
        <w:t>e</w:t>
      </w:r>
      <w:r>
        <w:t>nomförs.</w:t>
      </w:r>
    </w:p>
    <w:p w14:paraId="5778C6B5" w14:textId="77777777" w:rsidR="00B436D3" w:rsidRDefault="007C36EC" w:rsidP="007C36EC">
      <w:pPr>
        <w:spacing w:before="120" w:after="120" w:line="240" w:lineRule="auto"/>
        <w:textAlignment w:val="top"/>
      </w:pPr>
      <w:r>
        <w:t>R</w:t>
      </w:r>
      <w:r w:rsidR="001D2F70">
        <w:t xml:space="preserve">edovisa </w:t>
      </w:r>
      <w:r>
        <w:t xml:space="preserve">ditt </w:t>
      </w:r>
      <w:r w:rsidRPr="007C36EC">
        <w:t>forskningsförslag</w:t>
      </w:r>
      <w:r>
        <w:t xml:space="preserve"> genom att välja</w:t>
      </w:r>
      <w:r w:rsidR="001D2F70">
        <w:t xml:space="preserve"> ”Lämna forskningsförslag”. </w:t>
      </w:r>
      <w:r>
        <w:t>F</w:t>
      </w:r>
      <w:r w:rsidR="00756088">
        <w:t xml:space="preserve">yll i alla relevanta fält på samtliga flikar i enlighet med anvisningarna nedan. </w:t>
      </w:r>
    </w:p>
    <w:p w14:paraId="28CEB332" w14:textId="3A65CE84" w:rsidR="007C36EC" w:rsidRDefault="00A950B6" w:rsidP="007C36EC">
      <w:pPr>
        <w:spacing w:before="120" w:after="120" w:line="240" w:lineRule="auto"/>
        <w:textAlignment w:val="top"/>
      </w:pPr>
      <w:r>
        <w:t xml:space="preserve">Bifoga </w:t>
      </w:r>
      <w:r w:rsidR="00B436D3">
        <w:t xml:space="preserve">också </w:t>
      </w:r>
      <w:r>
        <w:t xml:space="preserve">en </w:t>
      </w:r>
      <w:r w:rsidR="002123DE">
        <w:t>försättssida</w:t>
      </w:r>
      <w:r>
        <w:t xml:space="preserve"> i form av ifylld tabell enligt bilagan</w:t>
      </w:r>
      <w:r w:rsidR="002123DE">
        <w:t xml:space="preserve"> till detta dokument. Bifoga även nyckelreferenser</w:t>
      </w:r>
      <w:r>
        <w:t xml:space="preserve"> samt CV för projektledaren och </w:t>
      </w:r>
      <w:r w:rsidR="006565D5">
        <w:t xml:space="preserve">eventuella </w:t>
      </w:r>
      <w:r>
        <w:t>nyckelpersoner i projektet.</w:t>
      </w:r>
    </w:p>
    <w:p w14:paraId="3D9656D0" w14:textId="6BCD3901" w:rsidR="005D4542" w:rsidRDefault="005D4542" w:rsidP="00FF76CC">
      <w:pPr>
        <w:spacing w:before="120" w:after="120" w:line="240" w:lineRule="auto"/>
        <w:textAlignment w:val="top"/>
      </w:pPr>
    </w:p>
    <w:p w14:paraId="174BF0A1" w14:textId="77777777" w:rsidR="00FF76CC" w:rsidRDefault="00FF76CC" w:rsidP="00756088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42F518A5" w14:textId="1353F789" w:rsidR="00756088" w:rsidRDefault="00D80C48" w:rsidP="00756088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Pr="00D80C4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Kursiv text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inom hakparenteser </w:t>
      </w:r>
      <w:r w:rsidRPr="00D80C4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utgörs av instruktioner och </w:t>
      </w:r>
      <w:r w:rsidR="0075608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skall ej skrivas in i FOI-portalen. </w:t>
      </w:r>
      <w:r w:rsidR="005D454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47D0FFEA" w14:textId="500674C2" w:rsidR="00FF76CC" w:rsidRDefault="005D4542" w:rsidP="00D80C48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I anvisningarna nedan kommer r</w:t>
      </w:r>
      <w:r w:rsidR="00EC3370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ubrikerna i den ordning de skall skrivas in i </w:t>
      </w:r>
      <w:r w:rsidR="00EC3370" w:rsidRPr="00B3381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FoI-Portalen</w:t>
      </w:r>
      <w:r w:rsidR="00EC3370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</w:t>
      </w:r>
      <w:r w:rsidR="00FF6E3A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Rubriker i </w:t>
      </w:r>
      <w:r w:rsidR="00FF6E3A" w:rsidRPr="002C25F0">
        <w:rPr>
          <w:rFonts w:ascii="Arial" w:hAnsi="Arial" w:cs="Arial"/>
          <w:i/>
          <w:iCs/>
          <w:color w:val="0070C0"/>
          <w:sz w:val="20"/>
          <w:szCs w:val="20"/>
          <w:lang w:eastAsia="sv-SE"/>
        </w:rPr>
        <w:t xml:space="preserve">blå text </w:t>
      </w:r>
      <w:r w:rsidR="00FF6E3A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motsvarar flikar och sektioner i FoI-portalen. </w:t>
      </w:r>
      <w:r w:rsidR="00EB544B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Rubriker </w:t>
      </w:r>
      <w:r w:rsidR="00B3381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markerade med * är obligatoriska</w:t>
      </w:r>
      <w:r w:rsidR="00EC3370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B3381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i FoI-Portalen. Rubriker med </w:t>
      </w:r>
      <w:r w:rsidR="00EB544B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grå textfärg behöver inte ingå i </w:t>
      </w:r>
      <w:r w:rsidR="007B79D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redovisningen av projektförslaget</w:t>
      </w:r>
      <w:r w:rsidR="006122D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4FBF3813" w14:textId="65345AE8" w:rsidR="00EB544B" w:rsidRPr="00D80C48" w:rsidRDefault="006122D1" w:rsidP="00D80C48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Maximalt antal tecken (inklusive blanksteg) är angivet inom parentes efter respektive rubrik.</w:t>
      </w:r>
      <w:r w:rsidR="00FF76C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177AD3A0" w14:textId="77777777" w:rsidR="00EC3370" w:rsidRPr="00A66B61" w:rsidRDefault="00EC3370" w:rsidP="00D82A25">
      <w:pPr>
        <w:pStyle w:val="Rubrik2"/>
        <w:pageBreakBefore/>
        <w:rPr>
          <w:b/>
          <w:bCs/>
          <w:lang w:eastAsia="sv-SE"/>
        </w:rPr>
      </w:pPr>
      <w:r w:rsidRPr="00A66B61">
        <w:rPr>
          <w:b/>
          <w:bCs/>
          <w:lang w:eastAsia="sv-SE"/>
        </w:rPr>
        <w:lastRenderedPageBreak/>
        <w:t>BASINFO</w:t>
      </w:r>
    </w:p>
    <w:p w14:paraId="212CC6C3" w14:textId="2495CA72" w:rsidR="00F47E41" w:rsidRPr="00A66B61" w:rsidRDefault="00F47E41" w:rsidP="00F47E41">
      <w:pPr>
        <w:pStyle w:val="Rubrik2"/>
        <w:rPr>
          <w:lang w:eastAsia="sv-SE"/>
        </w:rPr>
      </w:pPr>
      <w:r>
        <w:rPr>
          <w:lang w:eastAsia="sv-SE"/>
        </w:rPr>
        <w:t>Grundinformation</w:t>
      </w:r>
    </w:p>
    <w:p w14:paraId="5E155340" w14:textId="77777777" w:rsidR="00DB0A53" w:rsidRPr="00B1237E" w:rsidRDefault="007F13E2" w:rsidP="00002D10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sz w:val="20"/>
          <w:szCs w:val="20"/>
          <w:lang w:eastAsia="sv-SE"/>
        </w:rPr>
      </w:pPr>
      <w:r w:rsidRPr="00B1237E">
        <w:rPr>
          <w:rFonts w:ascii="Arial" w:hAnsi="Arial" w:cs="Arial"/>
          <w:b/>
          <w:bCs/>
          <w:sz w:val="20"/>
          <w:szCs w:val="20"/>
          <w:lang w:eastAsia="sv-SE"/>
        </w:rPr>
        <w:t>Ange portfölj*</w:t>
      </w:r>
    </w:p>
    <w:p w14:paraId="7327ABF1" w14:textId="49CC32EF" w:rsidR="00DB0A53" w:rsidRPr="00B1237E" w:rsidRDefault="007418EF" w:rsidP="0089459C">
      <w:pPr>
        <w:spacing w:before="100" w:beforeAutospacing="1" w:after="100" w:afterAutospacing="1" w:line="240" w:lineRule="auto"/>
        <w:rPr>
          <w:rFonts w:ascii="Arial" w:hAnsi="Arial" w:cs="Arial"/>
          <w:i/>
          <w:iCs/>
          <w:sz w:val="20"/>
          <w:szCs w:val="20"/>
          <w:lang w:eastAsia="sv-SE"/>
        </w:rPr>
      </w:pP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[</w:t>
      </w:r>
      <w:r w:rsidR="00B1237E">
        <w:rPr>
          <w:rFonts w:ascii="Arial" w:hAnsi="Arial" w:cs="Arial"/>
          <w:i/>
          <w:iCs/>
          <w:sz w:val="20"/>
          <w:szCs w:val="20"/>
          <w:lang w:eastAsia="sv-SE"/>
        </w:rPr>
        <w:t>Välj</w:t>
      </w:r>
      <w:r w:rsidR="007F13E2" w:rsidRPr="00B1237E">
        <w:rPr>
          <w:rFonts w:ascii="Arial" w:hAnsi="Arial" w:cs="Arial"/>
          <w:i/>
          <w:iCs/>
          <w:sz w:val="20"/>
          <w:szCs w:val="20"/>
          <w:lang w:eastAsia="sv-SE"/>
        </w:rPr>
        <w:t xml:space="preserve"> forskningsportfölj </w:t>
      </w:r>
      <w:r w:rsidR="004E4506">
        <w:rPr>
          <w:rFonts w:ascii="Arial" w:hAnsi="Arial" w:cs="Arial"/>
          <w:i/>
          <w:iCs/>
          <w:sz w:val="20"/>
          <w:szCs w:val="20"/>
          <w:lang w:eastAsia="sv-SE"/>
        </w:rPr>
        <w:t xml:space="preserve">Bygga. </w:t>
      </w:r>
      <w:r w:rsidR="009811F9">
        <w:rPr>
          <w:rFonts w:ascii="Arial" w:hAnsi="Arial" w:cs="Arial"/>
          <w:i/>
          <w:iCs/>
          <w:sz w:val="20"/>
          <w:szCs w:val="20"/>
          <w:lang w:eastAsia="sv-SE"/>
        </w:rPr>
        <w:t>Forskningsportfölj</w:t>
      </w:r>
      <w:r w:rsidR="004E4506">
        <w:rPr>
          <w:rFonts w:ascii="Arial" w:hAnsi="Arial" w:cs="Arial"/>
          <w:i/>
          <w:iCs/>
          <w:sz w:val="20"/>
          <w:szCs w:val="20"/>
          <w:lang w:eastAsia="sv-SE"/>
        </w:rPr>
        <w:t xml:space="preserve"> kan ändras</w:t>
      </w:r>
      <w:r w:rsidR="0089459C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9811F9">
        <w:rPr>
          <w:rFonts w:ascii="Arial" w:hAnsi="Arial" w:cs="Arial"/>
          <w:i/>
          <w:iCs/>
          <w:sz w:val="20"/>
          <w:szCs w:val="20"/>
          <w:lang w:eastAsia="sv-SE"/>
        </w:rPr>
        <w:t xml:space="preserve">i en eventuell </w:t>
      </w:r>
      <w:r w:rsidR="00A26C09">
        <w:rPr>
          <w:rFonts w:ascii="Arial" w:hAnsi="Arial" w:cs="Arial"/>
          <w:i/>
          <w:iCs/>
          <w:sz w:val="20"/>
          <w:szCs w:val="20"/>
          <w:lang w:eastAsia="sv-SE"/>
        </w:rPr>
        <w:t>forskningsansökan</w:t>
      </w:r>
      <w:r w:rsidR="0089459C">
        <w:rPr>
          <w:rFonts w:ascii="Arial" w:hAnsi="Arial" w:cs="Arial"/>
          <w:i/>
          <w:iCs/>
          <w:sz w:val="20"/>
          <w:szCs w:val="20"/>
          <w:lang w:eastAsia="sv-SE"/>
        </w:rPr>
        <w:t>,</w:t>
      </w:r>
      <w:r w:rsidR="004E4506">
        <w:rPr>
          <w:rFonts w:ascii="Arial" w:hAnsi="Arial" w:cs="Arial"/>
          <w:i/>
          <w:iCs/>
          <w:sz w:val="20"/>
          <w:szCs w:val="20"/>
          <w:lang w:eastAsia="sv-SE"/>
        </w:rPr>
        <w:t xml:space="preserve"> efter återkoppling från BBT</w:t>
      </w:r>
      <w:r w:rsidR="007F13E2" w:rsidRPr="00B1237E">
        <w:rPr>
          <w:rFonts w:ascii="Arial" w:hAnsi="Arial" w:cs="Arial"/>
          <w:i/>
          <w:iCs/>
          <w:sz w:val="20"/>
          <w:szCs w:val="20"/>
          <w:lang w:eastAsia="sv-SE"/>
        </w:rPr>
        <w:t>.</w:t>
      </w:r>
      <w:r w:rsidR="00360649" w:rsidRPr="00B1237E">
        <w:rPr>
          <w:rFonts w:ascii="Arial" w:hAnsi="Arial" w:cs="Arial"/>
          <w:i/>
          <w:iCs/>
          <w:sz w:val="20"/>
          <w:szCs w:val="20"/>
          <w:lang w:eastAsia="sv-SE"/>
        </w:rPr>
        <w:t>]</w:t>
      </w:r>
    </w:p>
    <w:p w14:paraId="53FC39C1" w14:textId="77777777" w:rsidR="00D25EDD" w:rsidRPr="00B1237E" w:rsidRDefault="00D25EDD" w:rsidP="00D25EDD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sz w:val="20"/>
          <w:szCs w:val="20"/>
          <w:lang w:eastAsia="sv-SE"/>
        </w:rPr>
      </w:pPr>
      <w:r w:rsidRPr="00B1237E">
        <w:rPr>
          <w:rFonts w:ascii="Arial" w:hAnsi="Arial" w:cs="Arial"/>
          <w:b/>
          <w:bCs/>
          <w:sz w:val="20"/>
          <w:szCs w:val="20"/>
          <w:lang w:eastAsia="sv-SE"/>
        </w:rPr>
        <w:t>Ange målområde*</w:t>
      </w:r>
    </w:p>
    <w:p w14:paraId="0E408F09" w14:textId="0E1D07DF" w:rsidR="00D25EDD" w:rsidRPr="00B1237E" w:rsidRDefault="00D25EDD" w:rsidP="00D25EDD">
      <w:pPr>
        <w:spacing w:before="120" w:after="120" w:line="240" w:lineRule="auto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[</w:t>
      </w:r>
      <w:r w:rsidR="004E4506">
        <w:rPr>
          <w:rFonts w:ascii="Arial" w:hAnsi="Arial" w:cs="Arial"/>
          <w:i/>
          <w:iCs/>
          <w:sz w:val="20"/>
          <w:szCs w:val="20"/>
          <w:lang w:eastAsia="sv-SE"/>
        </w:rPr>
        <w:t>Välj</w:t>
      </w: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633685" w:rsidRPr="00B1237E">
        <w:rPr>
          <w:rFonts w:ascii="Arial" w:hAnsi="Arial" w:cs="Arial"/>
          <w:i/>
          <w:iCs/>
          <w:sz w:val="20"/>
          <w:szCs w:val="20"/>
          <w:lang w:eastAsia="sv-SE"/>
        </w:rPr>
        <w:t>aktuellt målområde för portföljen</w:t>
      </w: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.]</w:t>
      </w:r>
    </w:p>
    <w:p w14:paraId="5DBC11A7" w14:textId="77777777" w:rsidR="00633685" w:rsidRPr="00B1237E" w:rsidRDefault="00633685" w:rsidP="00633685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sz w:val="20"/>
          <w:szCs w:val="20"/>
          <w:lang w:eastAsia="sv-SE"/>
        </w:rPr>
      </w:pPr>
      <w:r w:rsidRPr="00B1237E">
        <w:rPr>
          <w:rFonts w:ascii="Arial" w:hAnsi="Arial" w:cs="Arial"/>
          <w:b/>
          <w:bCs/>
          <w:sz w:val="20"/>
          <w:szCs w:val="20"/>
          <w:lang w:eastAsia="sv-SE"/>
        </w:rPr>
        <w:t>Om förslaget ingår i ett branschprogram, välj program</w:t>
      </w:r>
    </w:p>
    <w:p w14:paraId="12FE1527" w14:textId="74FE7899" w:rsidR="00633685" w:rsidRPr="00B1237E" w:rsidRDefault="00633685" w:rsidP="00633685">
      <w:pPr>
        <w:spacing w:before="120" w:after="120" w:line="240" w:lineRule="auto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[Välj BBT</w:t>
      </w:r>
      <w:r w:rsidR="00B1237E">
        <w:rPr>
          <w:rFonts w:ascii="Arial" w:hAnsi="Arial" w:cs="Arial"/>
          <w:i/>
          <w:iCs/>
          <w:sz w:val="20"/>
          <w:szCs w:val="20"/>
          <w:lang w:eastAsia="sv-SE"/>
        </w:rPr>
        <w:t>.</w:t>
      </w: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]</w:t>
      </w:r>
    </w:p>
    <w:p w14:paraId="387E38B5" w14:textId="77777777" w:rsidR="00633685" w:rsidRPr="00B1237E" w:rsidRDefault="00633685" w:rsidP="00633685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sz w:val="20"/>
          <w:szCs w:val="20"/>
          <w:lang w:eastAsia="sv-SE"/>
        </w:rPr>
      </w:pPr>
      <w:r w:rsidRPr="00B1237E">
        <w:rPr>
          <w:rFonts w:ascii="Arial" w:hAnsi="Arial" w:cs="Arial"/>
          <w:b/>
          <w:bCs/>
          <w:sz w:val="20"/>
          <w:szCs w:val="20"/>
          <w:lang w:eastAsia="sv-SE"/>
        </w:rPr>
        <w:t xml:space="preserve">Om förslaget ingår i en riktad utlysning, välj utlysning </w:t>
      </w:r>
    </w:p>
    <w:p w14:paraId="5D5252CA" w14:textId="77777777" w:rsidR="00633685" w:rsidRPr="00B1237E" w:rsidRDefault="00633685" w:rsidP="00633685">
      <w:pPr>
        <w:spacing w:before="120" w:after="120" w:line="240" w:lineRule="auto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[</w:t>
      </w:r>
      <w:r w:rsidR="00BE62D4" w:rsidRPr="00B1237E">
        <w:rPr>
          <w:rFonts w:ascii="Arial" w:hAnsi="Arial" w:cs="Arial"/>
          <w:i/>
          <w:iCs/>
          <w:sz w:val="20"/>
          <w:szCs w:val="20"/>
          <w:lang w:eastAsia="sv-SE"/>
        </w:rPr>
        <w:t xml:space="preserve">Inte aktuellt. </w:t>
      </w: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Lämna fältet tomt</w:t>
      </w:r>
      <w:r w:rsidR="00BE62D4" w:rsidRPr="00B1237E">
        <w:rPr>
          <w:rFonts w:ascii="Arial" w:hAnsi="Arial" w:cs="Arial"/>
          <w:i/>
          <w:iCs/>
          <w:sz w:val="20"/>
          <w:szCs w:val="20"/>
          <w:lang w:eastAsia="sv-SE"/>
        </w:rPr>
        <w:t>.</w:t>
      </w:r>
      <w:r w:rsidRPr="00B1237E">
        <w:rPr>
          <w:rFonts w:ascii="Arial" w:hAnsi="Arial" w:cs="Arial"/>
          <w:i/>
          <w:iCs/>
          <w:sz w:val="20"/>
          <w:szCs w:val="20"/>
          <w:lang w:eastAsia="sv-SE"/>
        </w:rPr>
        <w:t>]</w:t>
      </w:r>
    </w:p>
    <w:p w14:paraId="3A3F03D2" w14:textId="77777777" w:rsidR="00633685" w:rsidRDefault="00855E3E" w:rsidP="00633685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color w:val="000000" w:themeColor="text1"/>
          <w:sz w:val="20"/>
          <w:szCs w:val="20"/>
          <w:lang w:eastAsia="sv-SE"/>
        </w:rPr>
      </w:pPr>
      <w:r w:rsidRPr="00855E3E">
        <w:rPr>
          <w:rFonts w:ascii="Arial" w:hAnsi="Arial" w:cs="Arial"/>
          <w:b/>
          <w:bCs/>
          <w:color w:val="000000" w:themeColor="text1"/>
          <w:sz w:val="20"/>
          <w:szCs w:val="20"/>
          <w:lang w:eastAsia="sv-SE"/>
        </w:rPr>
        <w:t>Ange beräknat start- och slutdatum</w:t>
      </w:r>
      <w:r>
        <w:rPr>
          <w:rFonts w:ascii="Arial" w:hAnsi="Arial" w:cs="Arial"/>
          <w:b/>
          <w:bCs/>
          <w:color w:val="000000" w:themeColor="text1"/>
          <w:sz w:val="20"/>
          <w:szCs w:val="20"/>
          <w:lang w:eastAsia="sv-SE"/>
        </w:rPr>
        <w:t>*</w:t>
      </w:r>
    </w:p>
    <w:p w14:paraId="1E827378" w14:textId="77777777" w:rsidR="00633685" w:rsidRPr="00633685" w:rsidRDefault="00633685" w:rsidP="00633685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 w:themeColor="text1"/>
          <w:sz w:val="20"/>
          <w:szCs w:val="20"/>
          <w:lang w:eastAsia="sv-SE"/>
        </w:rPr>
      </w:pPr>
      <w:r w:rsidRPr="00633685">
        <w:rPr>
          <w:rFonts w:ascii="Arial" w:hAnsi="Arial" w:cs="Arial"/>
          <w:i/>
          <w:iCs/>
          <w:color w:val="000000" w:themeColor="text1"/>
          <w:sz w:val="20"/>
          <w:szCs w:val="20"/>
          <w:lang w:eastAsia="sv-SE"/>
        </w:rPr>
        <w:t>[</w:t>
      </w:r>
      <w:r w:rsidR="002C25F0">
        <w:rPr>
          <w:rFonts w:ascii="Arial" w:hAnsi="Arial" w:cs="Arial"/>
          <w:i/>
          <w:iCs/>
          <w:color w:val="000000" w:themeColor="text1"/>
          <w:sz w:val="20"/>
          <w:szCs w:val="20"/>
          <w:lang w:eastAsia="sv-SE"/>
        </w:rPr>
        <w:t>Ange</w:t>
      </w:r>
      <w:r w:rsidR="00855E3E">
        <w:rPr>
          <w:rFonts w:ascii="Arial" w:hAnsi="Arial" w:cs="Arial"/>
          <w:i/>
          <w:iCs/>
          <w:color w:val="000000" w:themeColor="text1"/>
          <w:sz w:val="20"/>
          <w:szCs w:val="20"/>
          <w:lang w:eastAsia="sv-SE"/>
        </w:rPr>
        <w:t xml:space="preserve"> start- och slutdatum för projektet. Tidigaste möjliga startdatum är 1 mars följande år. Maximal projekttid inom BBT är 3 år.</w:t>
      </w:r>
      <w:r w:rsidR="00BE62D4">
        <w:rPr>
          <w:rFonts w:ascii="Arial" w:hAnsi="Arial" w:cs="Arial"/>
          <w:i/>
          <w:iCs/>
          <w:color w:val="000000" w:themeColor="text1"/>
          <w:sz w:val="20"/>
          <w:szCs w:val="20"/>
          <w:lang w:eastAsia="sv-SE"/>
        </w:rPr>
        <w:t xml:space="preserve"> Slutrapporten skall vara inlämnad inom projekttiden.] </w:t>
      </w:r>
    </w:p>
    <w:p w14:paraId="0D9496D1" w14:textId="77777777" w:rsidR="00D858A7" w:rsidRPr="00A26C09" w:rsidRDefault="00D858A7" w:rsidP="00D858A7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sz w:val="20"/>
          <w:szCs w:val="20"/>
          <w:lang w:eastAsia="sv-SE"/>
        </w:rPr>
      </w:pPr>
      <w:r w:rsidRPr="00A26C09">
        <w:rPr>
          <w:rFonts w:ascii="Arial" w:hAnsi="Arial" w:cs="Arial"/>
          <w:b/>
          <w:bCs/>
          <w:sz w:val="20"/>
          <w:szCs w:val="20"/>
          <w:lang w:eastAsia="sv-SE"/>
        </w:rPr>
        <w:t>Välj forskningstyp i listan*</w:t>
      </w:r>
    </w:p>
    <w:p w14:paraId="186A89B3" w14:textId="236837F4" w:rsidR="00D858A7" w:rsidRPr="00A26C09" w:rsidRDefault="00D858A7" w:rsidP="00D858A7">
      <w:pPr>
        <w:spacing w:before="120" w:after="120" w:line="240" w:lineRule="auto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[Forskningstyp är kopplat till projektets TRL-nivå och tillåtna stödnivåer för statlig forskningsfinansiering</w:t>
      </w:r>
      <w:r w:rsidR="00873DA1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. </w:t>
      </w:r>
      <w:r w:rsid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Detta kan ändras </w:t>
      </w:r>
      <w:r w:rsidR="00F47E41">
        <w:rPr>
          <w:rFonts w:ascii="Arial" w:hAnsi="Arial" w:cs="Arial"/>
          <w:i/>
          <w:iCs/>
          <w:sz w:val="20"/>
          <w:szCs w:val="20"/>
          <w:lang w:eastAsia="sv-SE"/>
        </w:rPr>
        <w:t>i en eventuell</w:t>
      </w:r>
      <w:r w:rsid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forskningsansökan, 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efter samråd med Trafikverkets </w:t>
      </w:r>
      <w:r w:rsidR="00A26C09">
        <w:rPr>
          <w:rFonts w:ascii="Arial" w:hAnsi="Arial" w:cs="Arial"/>
          <w:i/>
          <w:iCs/>
          <w:sz w:val="20"/>
          <w:szCs w:val="20"/>
          <w:lang w:eastAsia="sv-SE"/>
        </w:rPr>
        <w:t>FOI-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handläggare</w:t>
      </w:r>
      <w:r w:rsidR="00725F31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/</w:t>
      </w:r>
      <w:r w:rsidR="00725F31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BBT</w:t>
      </w:r>
      <w:r w:rsidR="009811F9">
        <w:rPr>
          <w:rFonts w:ascii="Arial" w:hAnsi="Arial" w:cs="Arial"/>
          <w:i/>
          <w:iCs/>
          <w:sz w:val="20"/>
          <w:szCs w:val="20"/>
          <w:lang w:eastAsia="sv-SE"/>
        </w:rPr>
        <w:t>.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]</w:t>
      </w:r>
    </w:p>
    <w:p w14:paraId="3DD995A5" w14:textId="77777777" w:rsidR="00BE62D4" w:rsidRDefault="00BE62D4" w:rsidP="00BE62D4">
      <w:pPr>
        <w:rPr>
          <w:lang w:eastAsia="sv-SE"/>
        </w:rPr>
      </w:pPr>
    </w:p>
    <w:p w14:paraId="5F4EB1C8" w14:textId="0A6DC989" w:rsidR="00344AD4" w:rsidRPr="00A66B61" w:rsidRDefault="00F47E41" w:rsidP="002C25F0">
      <w:pPr>
        <w:pStyle w:val="Rubrik2"/>
        <w:pageBreakBefore/>
        <w:rPr>
          <w:b/>
          <w:bCs/>
          <w:lang w:eastAsia="sv-SE"/>
        </w:rPr>
      </w:pPr>
      <w:bookmarkStart w:id="0" w:name="_Hlk176689381"/>
      <w:r>
        <w:rPr>
          <w:b/>
          <w:bCs/>
          <w:lang w:eastAsia="sv-SE"/>
        </w:rPr>
        <w:lastRenderedPageBreak/>
        <w:t>FORSKNINGSFÖRSLAG</w:t>
      </w:r>
    </w:p>
    <w:p w14:paraId="69073380" w14:textId="152DAA49" w:rsidR="00BE62D4" w:rsidRPr="00A66B61" w:rsidRDefault="00F47E41" w:rsidP="00BE62D4">
      <w:pPr>
        <w:pStyle w:val="Rubrik2"/>
        <w:rPr>
          <w:lang w:eastAsia="sv-SE"/>
        </w:rPr>
      </w:pPr>
      <w:r w:rsidRPr="00F47E41">
        <w:rPr>
          <w:lang w:eastAsia="sv-SE"/>
        </w:rPr>
        <w:t>Beskriv projektförslaget</w:t>
      </w:r>
    </w:p>
    <w:p w14:paraId="544F9A47" w14:textId="77777777" w:rsidR="00675B45" w:rsidRPr="006122D1" w:rsidRDefault="00675B45" w:rsidP="00FF6E3A">
      <w:pPr>
        <w:keepNext/>
        <w:tabs>
          <w:tab w:val="right" w:pos="9072"/>
        </w:tabs>
        <w:spacing w:before="120" w:after="120" w:line="240" w:lineRule="auto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 w:rsidRPr="0055671F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Projekt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titel (Svenska)*</w:t>
      </w:r>
      <w:r w:rsidR="006122D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="006122D1" w:rsidRPr="006122D1">
        <w:rPr>
          <w:rFonts w:ascii="Arial" w:hAnsi="Arial" w:cs="Arial"/>
          <w:color w:val="000000"/>
          <w:sz w:val="18"/>
          <w:szCs w:val="18"/>
          <w:lang w:eastAsia="sv-SE"/>
        </w:rPr>
        <w:t>(max 200 tecken)</w:t>
      </w:r>
    </w:p>
    <w:p w14:paraId="0CDE7B66" w14:textId="462AD9F1" w:rsidR="00675B45" w:rsidRPr="00A26C09" w:rsidRDefault="00675B45" w:rsidP="00675B45">
      <w:pPr>
        <w:spacing w:before="120" w:after="120" w:line="240" w:lineRule="auto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[Ange</w:t>
      </w:r>
      <w:r w:rsidR="002805F1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titeln som ”BBT 2025 –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2805F1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” följt av 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projektets </w:t>
      </w:r>
      <w:r w:rsidR="009412A2" w:rsidRPr="00A26C09">
        <w:rPr>
          <w:rFonts w:ascii="Arial" w:hAnsi="Arial" w:cs="Arial"/>
          <w:i/>
          <w:iCs/>
          <w:sz w:val="20"/>
          <w:szCs w:val="20"/>
          <w:lang w:eastAsia="sv-SE"/>
        </w:rPr>
        <w:t>namn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på svenska.</w:t>
      </w:r>
      <w:r w:rsidR="00D20C58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A26C09" w:rsidRPr="00A26C09">
        <w:rPr>
          <w:rFonts w:ascii="Arial" w:hAnsi="Arial" w:cs="Arial"/>
          <w:i/>
          <w:iCs/>
          <w:sz w:val="20"/>
          <w:szCs w:val="20"/>
          <w:lang w:eastAsia="sv-SE"/>
        </w:rPr>
        <w:t>T</w:t>
      </w:r>
      <w:r w:rsidR="00D20C58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iteln </w:t>
      </w:r>
      <w:r w:rsidR="00A26C09" w:rsidRPr="00A26C09">
        <w:rPr>
          <w:rFonts w:ascii="Arial" w:hAnsi="Arial" w:cs="Arial"/>
          <w:i/>
          <w:iCs/>
          <w:sz w:val="20"/>
          <w:szCs w:val="20"/>
          <w:lang w:eastAsia="sv-SE"/>
        </w:rPr>
        <w:t>på projektförslaget</w:t>
      </w:r>
      <w:r w:rsidR="00BA7D26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D20C58" w:rsidRPr="00A26C09">
        <w:rPr>
          <w:rFonts w:ascii="Arial" w:hAnsi="Arial" w:cs="Arial"/>
          <w:i/>
          <w:iCs/>
          <w:sz w:val="20"/>
          <w:szCs w:val="20"/>
          <w:lang w:eastAsia="sv-SE"/>
        </w:rPr>
        <w:t>ges på minst ett av språken (svenska eller engelska).</w:t>
      </w:r>
      <w:r w:rsidRPr="00A26C09">
        <w:rPr>
          <w:rFonts w:ascii="Arial" w:hAnsi="Arial" w:cs="Arial"/>
          <w:i/>
          <w:iCs/>
          <w:sz w:val="20"/>
          <w:szCs w:val="20"/>
          <w:lang w:eastAsia="sv-SE"/>
        </w:rPr>
        <w:t>]</w:t>
      </w:r>
    </w:p>
    <w:bookmarkEnd w:id="0"/>
    <w:p w14:paraId="4E30B738" w14:textId="77777777" w:rsidR="00675B45" w:rsidRPr="0055671F" w:rsidRDefault="00675B45" w:rsidP="005A2051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55671F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Projekt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titel (Engelska)*</w:t>
      </w:r>
      <w:r w:rsid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="005A2051" w:rsidRPr="006122D1">
        <w:rPr>
          <w:rFonts w:ascii="Arial" w:hAnsi="Arial" w:cs="Arial"/>
          <w:color w:val="000000"/>
          <w:sz w:val="18"/>
          <w:szCs w:val="18"/>
          <w:lang w:eastAsia="sv-SE"/>
        </w:rPr>
        <w:t>(max 200 tecken)</w:t>
      </w:r>
    </w:p>
    <w:p w14:paraId="3DF1BDE7" w14:textId="0E32992C" w:rsidR="00675B45" w:rsidRPr="007418EF" w:rsidRDefault="00675B45" w:rsidP="00675B45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="002805F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titeln som ”BBT 2025 – ” följt av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projektets </w:t>
      </w:r>
      <w:r w:rsidR="009412A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namn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på engelska.</w:t>
      </w:r>
      <w:r w:rsidR="00D20C5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A26C09" w:rsidRPr="00A26C09">
        <w:rPr>
          <w:rFonts w:ascii="Arial" w:hAnsi="Arial" w:cs="Arial"/>
          <w:i/>
          <w:iCs/>
          <w:sz w:val="20"/>
          <w:szCs w:val="20"/>
          <w:lang w:eastAsia="sv-SE"/>
        </w:rPr>
        <w:t>Titeln på projektförslaget</w:t>
      </w:r>
      <w:r w:rsidR="00BA7D26">
        <w:rPr>
          <w:rFonts w:ascii="Arial" w:hAnsi="Arial" w:cs="Arial"/>
          <w:i/>
          <w:iCs/>
          <w:sz w:val="20"/>
          <w:szCs w:val="20"/>
          <w:lang w:eastAsia="sv-SE"/>
        </w:rPr>
        <w:t xml:space="preserve"> </w:t>
      </w:r>
      <w:r w:rsidR="00A26C09" w:rsidRPr="00A26C09">
        <w:rPr>
          <w:rFonts w:ascii="Arial" w:hAnsi="Arial" w:cs="Arial"/>
          <w:i/>
          <w:iCs/>
          <w:sz w:val="20"/>
          <w:szCs w:val="20"/>
          <w:lang w:eastAsia="sv-SE"/>
        </w:rPr>
        <w:t>ges på minst ett av språken (svenska eller engelska).]</w:t>
      </w:r>
    </w:p>
    <w:p w14:paraId="7E0F2998" w14:textId="397B1EC8" w:rsidR="005A2051" w:rsidRPr="0055671F" w:rsidRDefault="009E0978" w:rsidP="005A2051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Sammanfattning av projektets mål och syfte (Svenska)</w:t>
      </w:r>
      <w:r w:rsid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*</w:t>
      </w:r>
      <w:r w:rsid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="005A2051" w:rsidRPr="006122D1">
        <w:rPr>
          <w:rFonts w:ascii="Arial" w:hAnsi="Arial" w:cs="Arial"/>
          <w:color w:val="000000"/>
          <w:sz w:val="18"/>
          <w:szCs w:val="18"/>
          <w:lang w:eastAsia="sv-SE"/>
        </w:rPr>
        <w:t xml:space="preserve">(max </w:t>
      </w:r>
      <w:r w:rsidR="005A2051">
        <w:rPr>
          <w:rFonts w:ascii="Arial" w:hAnsi="Arial" w:cs="Arial"/>
          <w:color w:val="000000"/>
          <w:sz w:val="18"/>
          <w:szCs w:val="18"/>
          <w:lang w:eastAsia="sv-SE"/>
        </w:rPr>
        <w:t>30</w:t>
      </w:r>
      <w:r w:rsidR="005A2051" w:rsidRPr="006122D1">
        <w:rPr>
          <w:rFonts w:ascii="Arial" w:hAnsi="Arial" w:cs="Arial"/>
          <w:color w:val="000000"/>
          <w:sz w:val="18"/>
          <w:szCs w:val="18"/>
          <w:lang w:eastAsia="sv-SE"/>
        </w:rPr>
        <w:t>00 tecken)</w:t>
      </w:r>
    </w:p>
    <w:p w14:paraId="6305CD86" w14:textId="76A72428" w:rsidR="009E0978" w:rsidRDefault="005A2051" w:rsidP="005A2051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[Formulera</w:t>
      </w:r>
      <w:r w:rsid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:</w:t>
      </w:r>
    </w:p>
    <w:p w14:paraId="4CB4EC75" w14:textId="33397C4B" w:rsidR="009E0978" w:rsidRDefault="009E0978" w:rsidP="009E0978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</w:t>
      </w:r>
      <w:r w:rsidR="009412A2"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en primära forskningsfråga som projektet ska besvara </w:t>
      </w:r>
    </w:p>
    <w:p w14:paraId="030DD207" w14:textId="20BDBA36" w:rsidR="009E0978" w:rsidRP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Övergripande</w:t>
      </w:r>
      <w:r w:rsidR="005A2051"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syfte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och k</w:t>
      </w:r>
      <w:r w:rsidR="005A2051" w:rsidRP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onkreta tydlig</w:t>
      </w:r>
      <w:r w:rsidR="009E0978" w:rsidRP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</w:t>
      </w:r>
      <w:r w:rsidR="005A2051" w:rsidRP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mål med projektet. Notera att ett mål ska gå att följa upp.</w:t>
      </w:r>
      <w:r w:rsidR="00D20C58" w:rsidRP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195EC179" w14:textId="77777777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Motiv till att projektet behövs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Beskriv bakgrunden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och v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ilket identifierat behov som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gör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att projektet föreslås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1183E910" w14:textId="299D7A04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Beskriv om och hur frågan är behandlad tidigare, och av vem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</w:p>
    <w:p w14:paraId="7CE9A62E" w14:textId="65455EAE" w:rsidR="00BA7D26" w:rsidRDefault="009412A2" w:rsidP="009E0978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bokstavsbeteckning och namn på den prioriterade forskningsinsats som projektskissen avser, se BBT:s inriktningsdokument, del 3.</w:t>
      </w:r>
    </w:p>
    <w:p w14:paraId="314E3046" w14:textId="6441118D" w:rsidR="00BA7D26" w:rsidRDefault="00BA7D26" w:rsidP="009E0978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Lista de nyckelord för den prioriterade forskningsinsatsen som din projektskiss främst relaterar till. Ange max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imalt </w:t>
      </w: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3 nyckelord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</w:p>
    <w:p w14:paraId="729A307B" w14:textId="77777777" w:rsidR="00BA7D26" w:rsidRPr="00BA7D26" w:rsidRDefault="009412A2" w:rsidP="009E0978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Om projektet adresserar en av de prioriterade forskningsfrågorna från trafikverkets specialister så ange vilken.</w:t>
      </w:r>
      <w:r w:rsidRPr="009E0978">
        <w:rPr>
          <w:rFonts w:ascii="Arial" w:hAnsi="Arial" w:cs="Arial"/>
          <w:i/>
          <w:iCs/>
          <w:color w:val="7F7F7F" w:themeColor="text1" w:themeTint="80"/>
          <w:sz w:val="20"/>
          <w:szCs w:val="20"/>
          <w:lang w:eastAsia="sv-SE"/>
        </w:rPr>
        <w:t xml:space="preserve"> </w:t>
      </w:r>
    </w:p>
    <w:p w14:paraId="26BBB4E4" w14:textId="0DAB1FA9" w:rsidR="005A2051" w:rsidRPr="00BA7D26" w:rsidRDefault="009412A2" w:rsidP="00BA7D26">
      <w:pPr>
        <w:spacing w:before="120" w:after="120" w:line="240" w:lineRule="auto"/>
        <w:ind w:left="56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BA7D26">
        <w:rPr>
          <w:rFonts w:ascii="Arial" w:hAnsi="Arial" w:cs="Arial"/>
          <w:i/>
          <w:iCs/>
          <w:sz w:val="20"/>
          <w:szCs w:val="20"/>
          <w:lang w:eastAsia="sv-SE"/>
        </w:rPr>
        <w:t xml:space="preserve">I </w:t>
      </w:r>
      <w:r w:rsidR="00BA7D26" w:rsidRPr="00BA7D26">
        <w:rPr>
          <w:rFonts w:ascii="Arial" w:hAnsi="Arial" w:cs="Arial"/>
          <w:i/>
          <w:iCs/>
          <w:sz w:val="20"/>
          <w:szCs w:val="20"/>
          <w:lang w:eastAsia="sv-SE"/>
        </w:rPr>
        <w:t>projektförslaget</w:t>
      </w:r>
      <w:r w:rsidRPr="00BA7D26">
        <w:rPr>
          <w:rFonts w:ascii="Arial" w:hAnsi="Arial" w:cs="Arial"/>
          <w:i/>
          <w:iCs/>
          <w:sz w:val="20"/>
          <w:szCs w:val="20"/>
          <w:lang w:eastAsia="sv-SE"/>
        </w:rPr>
        <w:t xml:space="preserve"> ska mål och syfte ges på minst ett av språken (svenska eller engelska).]</w:t>
      </w:r>
    </w:p>
    <w:p w14:paraId="0A174E4C" w14:textId="77777777" w:rsidR="00DB0A53" w:rsidRPr="0055671F" w:rsidRDefault="00675B45" w:rsidP="005A2051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675B45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Övergripande beskrivning av projektets mål och syfte (</w:t>
      </w:r>
      <w:r w:rsid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Engelska</w:t>
      </w:r>
      <w:r w:rsidRPr="00675B45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)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*</w:t>
      </w:r>
      <w:r w:rsid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="005A2051" w:rsidRPr="006122D1">
        <w:rPr>
          <w:rFonts w:ascii="Arial" w:hAnsi="Arial" w:cs="Arial"/>
          <w:color w:val="000000"/>
          <w:sz w:val="18"/>
          <w:szCs w:val="18"/>
          <w:lang w:eastAsia="sv-SE"/>
        </w:rPr>
        <w:t xml:space="preserve">(max </w:t>
      </w:r>
      <w:r w:rsidR="005A2051">
        <w:rPr>
          <w:rFonts w:ascii="Arial" w:hAnsi="Arial" w:cs="Arial"/>
          <w:color w:val="000000"/>
          <w:sz w:val="18"/>
          <w:szCs w:val="18"/>
          <w:lang w:eastAsia="sv-SE"/>
        </w:rPr>
        <w:t>30</w:t>
      </w:r>
      <w:r w:rsidR="005A2051" w:rsidRPr="006122D1">
        <w:rPr>
          <w:rFonts w:ascii="Arial" w:hAnsi="Arial" w:cs="Arial"/>
          <w:color w:val="000000"/>
          <w:sz w:val="18"/>
          <w:szCs w:val="18"/>
          <w:lang w:eastAsia="sv-SE"/>
        </w:rPr>
        <w:t>00 tecken)</w:t>
      </w:r>
    </w:p>
    <w:p w14:paraId="2D119E9D" w14:textId="052311D7" w:rsidR="00BA7D26" w:rsidRDefault="009412A2" w:rsidP="009412A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[Formulera</w:t>
      </w:r>
      <w:r w:rsid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:</w:t>
      </w:r>
    </w:p>
    <w:p w14:paraId="3CE798A0" w14:textId="77777777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</w:t>
      </w: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en primära forskningsfråga som projektet ska besvara </w:t>
      </w:r>
    </w:p>
    <w:p w14:paraId="1BD706F2" w14:textId="77777777" w:rsidR="00BA7D26" w:rsidRP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Övergripande</w:t>
      </w: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syfte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och k</w:t>
      </w:r>
      <w:r w:rsidRPr="00BA7D2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onkreta tydliga mål med projektet. Notera att ett mål ska gå att följa upp. </w:t>
      </w:r>
    </w:p>
    <w:p w14:paraId="23323D12" w14:textId="77777777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Motiv till att projektet behövs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Beskriv bakgrunden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och v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ilket identifierat behov som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gör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att projektet föreslås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595D9622" w14:textId="5DDA93F3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Beskriv om och hur frågan är behandlad tidigare, och av vem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="00783D2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765571D6" w14:textId="77777777" w:rsid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bokstavsbeteckning och namn på den prioriterade forskningsinsats som projektskissen avser, se BBT:s inriktningsdokument, del 3.</w:t>
      </w:r>
    </w:p>
    <w:p w14:paraId="7659E9F0" w14:textId="77777777" w:rsidR="00BA7D26" w:rsidRPr="00BA7D26" w:rsidRDefault="00BA7D26" w:rsidP="00BA7D26">
      <w:pPr>
        <w:pStyle w:val="Liststycke"/>
        <w:numPr>
          <w:ilvl w:val="0"/>
          <w:numId w:val="27"/>
        </w:num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9E097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Om projektet adresserar en av de prioriterade forskningsfrågorna från trafikverkets specialister så ange vilken.</w:t>
      </w:r>
      <w:r w:rsidRPr="009E0978">
        <w:rPr>
          <w:rFonts w:ascii="Arial" w:hAnsi="Arial" w:cs="Arial"/>
          <w:i/>
          <w:iCs/>
          <w:color w:val="7F7F7F" w:themeColor="text1" w:themeTint="80"/>
          <w:sz w:val="20"/>
          <w:szCs w:val="20"/>
          <w:lang w:eastAsia="sv-SE"/>
        </w:rPr>
        <w:t xml:space="preserve"> </w:t>
      </w:r>
    </w:p>
    <w:p w14:paraId="72709904" w14:textId="77777777" w:rsidR="00BA7D26" w:rsidRPr="00BA7D26" w:rsidRDefault="00BA7D26" w:rsidP="00BA7D26">
      <w:pPr>
        <w:spacing w:before="120" w:after="120" w:line="240" w:lineRule="auto"/>
        <w:ind w:left="56"/>
        <w:textAlignment w:val="top"/>
        <w:rPr>
          <w:rFonts w:ascii="Arial" w:hAnsi="Arial" w:cs="Arial"/>
          <w:i/>
          <w:iCs/>
          <w:sz w:val="20"/>
          <w:szCs w:val="20"/>
          <w:lang w:eastAsia="sv-SE"/>
        </w:rPr>
      </w:pPr>
      <w:r w:rsidRPr="00BA7D26">
        <w:rPr>
          <w:rFonts w:ascii="Arial" w:hAnsi="Arial" w:cs="Arial"/>
          <w:i/>
          <w:iCs/>
          <w:sz w:val="20"/>
          <w:szCs w:val="20"/>
          <w:lang w:eastAsia="sv-SE"/>
        </w:rPr>
        <w:t>I projektförslaget ska mål och syfte ges på minst ett av språken (svenska eller engelska).]</w:t>
      </w:r>
    </w:p>
    <w:p w14:paraId="53137D15" w14:textId="5DCBF38A" w:rsidR="00D7753B" w:rsidRDefault="00D7753B" w:rsidP="005A2051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D7753B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Övergripande beskrivning av de metoder som projektet avser använda för att nå målen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br/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Pr="006122D1">
        <w:rPr>
          <w:rFonts w:ascii="Arial" w:hAnsi="Arial" w:cs="Arial"/>
          <w:color w:val="000000"/>
          <w:sz w:val="18"/>
          <w:szCs w:val="18"/>
          <w:lang w:eastAsia="sv-SE"/>
        </w:rPr>
        <w:t xml:space="preserve">(max </w:t>
      </w:r>
      <w:r>
        <w:rPr>
          <w:rFonts w:ascii="Arial" w:hAnsi="Arial" w:cs="Arial"/>
          <w:color w:val="000000"/>
          <w:sz w:val="18"/>
          <w:szCs w:val="18"/>
          <w:lang w:eastAsia="sv-SE"/>
        </w:rPr>
        <w:t>2</w:t>
      </w:r>
      <w:r>
        <w:rPr>
          <w:rFonts w:ascii="Arial" w:hAnsi="Arial" w:cs="Arial"/>
          <w:color w:val="000000"/>
          <w:sz w:val="18"/>
          <w:szCs w:val="18"/>
          <w:lang w:eastAsia="sv-SE"/>
        </w:rPr>
        <w:t>0</w:t>
      </w:r>
      <w:r w:rsidRPr="006122D1">
        <w:rPr>
          <w:rFonts w:ascii="Arial" w:hAnsi="Arial" w:cs="Arial"/>
          <w:color w:val="000000"/>
          <w:sz w:val="18"/>
          <w:szCs w:val="18"/>
          <w:lang w:eastAsia="sv-SE"/>
        </w:rPr>
        <w:t>00 tecken)</w:t>
      </w:r>
    </w:p>
    <w:p w14:paraId="29D76B0B" w14:textId="127010A2" w:rsidR="00D7753B" w:rsidRPr="00D7753B" w:rsidRDefault="00D7753B" w:rsidP="00D7753B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Beskriv 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forsknings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metod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er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och den metodik projektet kommer att använda sig av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för att nå projektets mål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854CA6"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Lista ingående aktiviteter med tillhörande delresultat</w:t>
      </w:r>
      <w:r w:rsid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</w:t>
      </w:r>
      <w:r w:rsidR="00854CA6"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et 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är </w:t>
      </w:r>
      <w:r w:rsidR="00854CA6"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dessa aktiviteter som du ska tidsätta, ge budget och beskriva mer i detalj</w:t>
      </w:r>
      <w:r w:rsidR="00F47E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i en eventuell </w:t>
      </w:r>
      <w:r w:rsidR="00F47E41">
        <w:rPr>
          <w:rFonts w:ascii="Arial" w:hAnsi="Arial" w:cs="Arial"/>
          <w:i/>
          <w:iCs/>
          <w:sz w:val="20"/>
          <w:szCs w:val="20"/>
          <w:lang w:eastAsia="sv-SE"/>
        </w:rPr>
        <w:t>forskningsansökan</w:t>
      </w:r>
      <w:r w:rsidR="00783D2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 Beskriv kortfattat organisationen av projektet och medverkandes roll i projektet.</w:t>
      </w:r>
      <w:r w:rsid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583F609F" w14:textId="47CB088A" w:rsidR="005A2051" w:rsidRPr="002C25F0" w:rsidRDefault="005A2051" w:rsidP="005A2051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color w:val="000000"/>
          <w:sz w:val="18"/>
          <w:szCs w:val="18"/>
          <w:lang w:eastAsia="sv-SE"/>
        </w:rPr>
      </w:pPr>
      <w:r w:rsidRPr="005A205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lastRenderedPageBreak/>
        <w:t>Kommer det krävas tillgång till data, anläggning, lokaler, system och/eller genomföras intervjuer med personer som tillhandahålls av Trafikverket?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*</w:t>
      </w:r>
      <w:r w:rsidR="002C25F0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="002C25F0" w:rsidRPr="002C25F0">
        <w:rPr>
          <w:rFonts w:ascii="Arial" w:hAnsi="Arial" w:cs="Arial"/>
          <w:i/>
          <w:iCs/>
          <w:color w:val="000000"/>
          <w:sz w:val="18"/>
          <w:szCs w:val="18"/>
          <w:lang w:eastAsia="sv-SE"/>
        </w:rPr>
        <w:t xml:space="preserve">(max </w:t>
      </w:r>
      <w:r w:rsidR="002D0D69">
        <w:rPr>
          <w:rFonts w:ascii="Arial" w:hAnsi="Arial" w:cs="Arial"/>
          <w:i/>
          <w:iCs/>
          <w:color w:val="000000"/>
          <w:sz w:val="18"/>
          <w:szCs w:val="18"/>
          <w:lang w:eastAsia="sv-SE"/>
        </w:rPr>
        <w:t xml:space="preserve">ca </w:t>
      </w:r>
      <w:r w:rsidR="002C25F0" w:rsidRPr="002C25F0">
        <w:rPr>
          <w:rFonts w:ascii="Arial" w:hAnsi="Arial" w:cs="Arial"/>
          <w:i/>
          <w:iCs/>
          <w:color w:val="000000"/>
          <w:sz w:val="18"/>
          <w:szCs w:val="18"/>
          <w:lang w:eastAsia="sv-SE"/>
        </w:rPr>
        <w:t>300 tecken)</w:t>
      </w:r>
    </w:p>
    <w:p w14:paraId="126A9792" w14:textId="17C83508" w:rsidR="005A2051" w:rsidRPr="007418EF" w:rsidRDefault="005A2051" w:rsidP="005A2051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Svara ja eller nej. Om svaret är ja, b</w:t>
      </w:r>
      <w:r w:rsidRPr="005A205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eskriv </w:t>
      </w:r>
      <w:r w:rsidR="002D0D6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kortfattat</w:t>
      </w:r>
      <w:r w:rsidRPr="005A205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vad som krävs </w:t>
      </w:r>
      <w:r w:rsidR="00531077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från Trafikverket </w:t>
      </w:r>
      <w:r w:rsidRPr="005A205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för att genomföra projektet</w:t>
      </w: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="002D0D6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 xml:space="preserve">Detta 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>kan utvecklas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 xml:space="preserve"> en </w:t>
      </w:r>
      <w:r w:rsidR="00F47E41">
        <w:rPr>
          <w:rFonts w:ascii="Arial" w:hAnsi="Arial" w:cs="Arial"/>
          <w:i/>
          <w:iCs/>
          <w:sz w:val="20"/>
          <w:szCs w:val="20"/>
          <w:lang w:eastAsia="sv-SE"/>
        </w:rPr>
        <w:t xml:space="preserve">eventuell 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 xml:space="preserve">forskningsansökan </w:t>
      </w:r>
      <w:r w:rsidR="002D0D69" w:rsidRPr="00A26C09">
        <w:rPr>
          <w:rFonts w:ascii="Arial" w:hAnsi="Arial" w:cs="Arial"/>
          <w:i/>
          <w:iCs/>
          <w:sz w:val="20"/>
          <w:szCs w:val="20"/>
          <w:lang w:eastAsia="sv-SE"/>
        </w:rPr>
        <w:t xml:space="preserve">efter samråd med Trafikverkets 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>FOI-</w:t>
      </w:r>
      <w:r w:rsidR="002D0D69" w:rsidRPr="00A26C09">
        <w:rPr>
          <w:rFonts w:ascii="Arial" w:hAnsi="Arial" w:cs="Arial"/>
          <w:i/>
          <w:iCs/>
          <w:sz w:val="20"/>
          <w:szCs w:val="20"/>
          <w:lang w:eastAsia="sv-SE"/>
        </w:rPr>
        <w:t>handläggare</w:t>
      </w:r>
      <w:r w:rsidR="002D0D69">
        <w:rPr>
          <w:rFonts w:ascii="Arial" w:hAnsi="Arial" w:cs="Arial"/>
          <w:i/>
          <w:iCs/>
          <w:sz w:val="20"/>
          <w:szCs w:val="20"/>
          <w:lang w:eastAsia="sv-SE"/>
        </w:rPr>
        <w:t>.</w:t>
      </w: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1E456D6B" w14:textId="77777777" w:rsidR="00BA431D" w:rsidRPr="0055671F" w:rsidRDefault="00BA431D" w:rsidP="00BA431D">
      <w:pPr>
        <w:keepNext/>
        <w:tabs>
          <w:tab w:val="right" w:pos="9072"/>
        </w:tabs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675B45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Övergripande beskrivning av projektets 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förväntade resultat*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ab/>
      </w:r>
      <w:r w:rsidRPr="006122D1">
        <w:rPr>
          <w:rFonts w:ascii="Arial" w:hAnsi="Arial" w:cs="Arial"/>
          <w:color w:val="000000"/>
          <w:sz w:val="18"/>
          <w:szCs w:val="18"/>
          <w:lang w:eastAsia="sv-SE"/>
        </w:rPr>
        <w:t xml:space="preserve">(max </w:t>
      </w:r>
      <w:r>
        <w:rPr>
          <w:rFonts w:ascii="Arial" w:hAnsi="Arial" w:cs="Arial"/>
          <w:color w:val="000000"/>
          <w:sz w:val="18"/>
          <w:szCs w:val="18"/>
          <w:lang w:eastAsia="sv-SE"/>
        </w:rPr>
        <w:t>20</w:t>
      </w:r>
      <w:r w:rsidRPr="006122D1">
        <w:rPr>
          <w:rFonts w:ascii="Arial" w:hAnsi="Arial" w:cs="Arial"/>
          <w:color w:val="000000"/>
          <w:sz w:val="18"/>
          <w:szCs w:val="18"/>
          <w:lang w:eastAsia="sv-SE"/>
        </w:rPr>
        <w:t>00 tecken)</w:t>
      </w:r>
    </w:p>
    <w:p w14:paraId="6883703E" w14:textId="3E2CF7AB" w:rsidR="009C7D1C" w:rsidRPr="00854CA6" w:rsidRDefault="00BA431D" w:rsidP="00854CA6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F8353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="00D7753B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Beskriv</w:t>
      </w:r>
      <w:r w:rsid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854CA6" w:rsidRPr="00F8353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vilka konkreta resultat projektet</w:t>
      </w:r>
      <w:r w:rsidR="00D7753B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kommer leda till och vilken nytta dessa kommer ge. </w:t>
      </w:r>
      <w:r w:rsidR="00F83532" w:rsidRP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Om du bedömer att din projektskiss relaterar till någon av de nyttor som listas under den prioriterade forskningsinsatsen i inriktningsdokumentet, del 3, lista dem här.</w:t>
      </w:r>
      <w:r w:rsidR="00FF76CC" w:rsidRPr="00854CA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Ange även andra förväntade nyttor av föreslaget projekt. (t.ex. nyttor för branschen, ekonomiska nyttor, koppling Agenda 2030).]</w:t>
      </w:r>
    </w:p>
    <w:p w14:paraId="12430839" w14:textId="77777777" w:rsidR="00F83532" w:rsidRDefault="00F83532" w:rsidP="00344AD4">
      <w:pPr>
        <w:pStyle w:val="Rubrik2"/>
        <w:rPr>
          <w:i/>
          <w:iCs/>
          <w:lang w:eastAsia="sv-SE"/>
        </w:rPr>
      </w:pPr>
    </w:p>
    <w:p w14:paraId="55C44895" w14:textId="77777777" w:rsidR="00FF6E3A" w:rsidRPr="00C806D2" w:rsidRDefault="00FF6E3A" w:rsidP="00A66B61">
      <w:pPr>
        <w:pStyle w:val="Rubrik2"/>
        <w:pageBreakBefore/>
        <w:rPr>
          <w:b/>
          <w:bCs/>
          <w:caps/>
          <w:lang w:eastAsia="sv-SE"/>
        </w:rPr>
      </w:pPr>
      <w:r w:rsidRPr="00C806D2">
        <w:rPr>
          <w:b/>
          <w:bCs/>
          <w:caps/>
          <w:lang w:eastAsia="sv-SE"/>
        </w:rPr>
        <w:lastRenderedPageBreak/>
        <w:t>Sökandes uppgifter</w:t>
      </w:r>
    </w:p>
    <w:p w14:paraId="662164BB" w14:textId="77777777" w:rsidR="00FF6E3A" w:rsidRPr="00A66B61" w:rsidRDefault="00FF6E3A" w:rsidP="002E45EE">
      <w:pPr>
        <w:pStyle w:val="Rubrik2"/>
        <w:rPr>
          <w:lang w:eastAsia="sv-SE"/>
        </w:rPr>
      </w:pPr>
      <w:r w:rsidRPr="00A66B61">
        <w:rPr>
          <w:lang w:eastAsia="sv-SE"/>
        </w:rPr>
        <w:t>Organisation</w:t>
      </w:r>
    </w:p>
    <w:p w14:paraId="2A223A4B" w14:textId="47F3D331" w:rsidR="00FF6E3A" w:rsidRPr="007418EF" w:rsidRDefault="00FF6E3A" w:rsidP="00A66B61">
      <w:pPr>
        <w:spacing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="009811F9" w:rsidRPr="009811F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Välj sökandes organisation i listan eller lägg till ny organisation</w:t>
      </w:r>
      <w:r w:rsidR="009811F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7E231959" w14:textId="77777777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Organisationsnumer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organisationsnummer.]</w:t>
      </w:r>
    </w:p>
    <w:p w14:paraId="23905DD3" w14:textId="77777777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Namn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namnet på organisationen.]</w:t>
      </w:r>
    </w:p>
    <w:p w14:paraId="746C301B" w14:textId="77777777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Adress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organisationen</w:t>
      </w:r>
      <w:r w:rsidR="00725F3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s adress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757E6E72" w14:textId="77777777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Postnummer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organisationen</w:t>
      </w:r>
      <w:r w:rsidR="00725F3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s postnummer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0E600853" w14:textId="77777777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Postort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Ange </w:t>
      </w:r>
      <w:r w:rsidR="00725F3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rganisationen</w:t>
      </w:r>
      <w:r w:rsidR="00725F3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s postnummer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152C03D7" w14:textId="6FF9CB73" w:rsidR="00055F49" w:rsidRDefault="00055F4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Är organisationen ett företag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Ja/Nej]</w:t>
      </w:r>
    </w:p>
    <w:p w14:paraId="5CFEFF79" w14:textId="45730903" w:rsidR="009811F9" w:rsidRDefault="009811F9" w:rsidP="00055F49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Om ja, välj företagets storlek: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Liten/Medelstor/Stor </w:t>
      </w:r>
      <w:r w:rsidRPr="009811F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Enligt EU-kommissionens Användarhandledning om definitionen av SMF-företag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32886037" w14:textId="77777777" w:rsidR="00725F31" w:rsidRDefault="00725F31" w:rsidP="0023796A">
      <w:pPr>
        <w:pStyle w:val="Rubrik2"/>
        <w:spacing w:before="240"/>
        <w:rPr>
          <w:lang w:eastAsia="sv-SE"/>
        </w:rPr>
      </w:pPr>
      <w:r>
        <w:rPr>
          <w:lang w:eastAsia="sv-SE"/>
        </w:rPr>
        <w:t>Projektledare</w:t>
      </w:r>
    </w:p>
    <w:p w14:paraId="34DFFD24" w14:textId="77777777" w:rsidR="00725F31" w:rsidRPr="007418EF" w:rsidRDefault="00725F31" w:rsidP="00A66B61">
      <w:pPr>
        <w:spacing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Här skall uppgifter om projektledaren anges. Observera att projektledaren måste vara huvudsökande</w:t>
      </w:r>
      <w:r w:rsidR="00C806D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,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och </w:t>
      </w:r>
      <w:r w:rsidR="00C806D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är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den</w:t>
      </w:r>
      <w:r w:rsidR="00C806D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person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som skall fylla i och skicka in ansökan i FoI-portalen:</w:t>
      </w: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0FFF1BC8" w14:textId="77777777" w:rsidR="00725F31" w:rsidRDefault="00725F31" w:rsidP="00725F31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Förnamn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projektledarens förnamn.]</w:t>
      </w:r>
    </w:p>
    <w:p w14:paraId="48D988FE" w14:textId="77777777" w:rsidR="00725F31" w:rsidRDefault="00725F31" w:rsidP="00725F31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Efternamn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projektledarens efternamn.]</w:t>
      </w:r>
    </w:p>
    <w:p w14:paraId="5C696119" w14:textId="77777777" w:rsidR="00725F31" w:rsidRDefault="00725F31" w:rsidP="00725F31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E-postadress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e-postadress till projektledaren.]</w:t>
      </w:r>
    </w:p>
    <w:p w14:paraId="51BEDA57" w14:textId="77777777" w:rsidR="00725F31" w:rsidRDefault="00725F31" w:rsidP="00725F31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Telefonnummer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telefonnummer till projektledaren.]</w:t>
      </w:r>
    </w:p>
    <w:p w14:paraId="21CB28C7" w14:textId="77777777" w:rsidR="00725F31" w:rsidRDefault="00725F31" w:rsidP="00725F31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Kön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 projektledarens kön</w:t>
      </w:r>
      <w:r w:rsidR="0023796A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(Kvinna/Man/Annat/Vill ej uppge)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2A22452D" w14:textId="77777777" w:rsidR="0023796A" w:rsidRDefault="0023796A" w:rsidP="0023796A">
      <w:pPr>
        <w:pStyle w:val="Rubrik2"/>
        <w:spacing w:before="240"/>
        <w:rPr>
          <w:lang w:eastAsia="sv-SE"/>
        </w:rPr>
      </w:pPr>
      <w:r>
        <w:rPr>
          <w:lang w:eastAsia="sv-SE"/>
        </w:rPr>
        <w:t>Trafikverkets Handläggare</w:t>
      </w:r>
    </w:p>
    <w:p w14:paraId="7FC48B23" w14:textId="172EC283" w:rsidR="0023796A" w:rsidRPr="007418EF" w:rsidRDefault="0023796A" w:rsidP="00A66B61">
      <w:pPr>
        <w:spacing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Här skall Trafikverkets FOI-handläggare anges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Har du tidigare varit i kontakt med någon på Trafikverket gällande ditt förslag kan du ange dennes namn.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Uppgifter om vem som skall vara handläggare fås av BBT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inför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en eventuell </w:t>
      </w:r>
      <w:r w:rsidR="002E45EE">
        <w:rPr>
          <w:rFonts w:ascii="Arial" w:hAnsi="Arial" w:cs="Arial"/>
          <w:i/>
          <w:iCs/>
          <w:sz w:val="20"/>
          <w:szCs w:val="20"/>
          <w:lang w:eastAsia="sv-SE"/>
        </w:rPr>
        <w:t>forskningsansökan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321ABBF8" w14:textId="516B6CC1" w:rsidR="0023796A" w:rsidRDefault="0023796A" w:rsidP="0023796A">
      <w:pPr>
        <w:spacing w:before="120" w:after="120" w:line="240" w:lineRule="auto"/>
        <w:ind w:left="454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Namn</w:t>
      </w:r>
      <w:r w:rsidRPr="00F4066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:</w:t>
      </w:r>
      <w:r>
        <w:rPr>
          <w:rFonts w:ascii="Arial" w:hAnsi="Arial" w:cs="Arial"/>
          <w:color w:val="000000"/>
          <w:sz w:val="20"/>
          <w:szCs w:val="20"/>
          <w:lang w:eastAsia="sv-SE"/>
        </w:rPr>
        <w:t xml:space="preserve"> </w:t>
      </w:r>
      <w:r w:rsidRPr="00F4066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Ange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kontaktpersonen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s namn.]</w:t>
      </w:r>
    </w:p>
    <w:p w14:paraId="7A2C0039" w14:textId="77777777" w:rsidR="00C806D2" w:rsidRPr="00C806D2" w:rsidRDefault="005413BC" w:rsidP="00A66B61">
      <w:pPr>
        <w:pStyle w:val="Rubrik2"/>
        <w:pageBreakBefore/>
        <w:rPr>
          <w:b/>
          <w:bCs/>
          <w:caps/>
          <w:lang w:eastAsia="sv-SE"/>
        </w:rPr>
      </w:pPr>
      <w:r>
        <w:rPr>
          <w:b/>
          <w:bCs/>
          <w:caps/>
          <w:lang w:eastAsia="sv-SE"/>
        </w:rPr>
        <w:lastRenderedPageBreak/>
        <w:t>Budget</w:t>
      </w:r>
    </w:p>
    <w:p w14:paraId="176214C1" w14:textId="444C51E3" w:rsidR="002E45EE" w:rsidRDefault="002E45EE" w:rsidP="002E45EE">
      <w:pPr>
        <w:pStyle w:val="Rubrik2"/>
        <w:rPr>
          <w:lang w:eastAsia="sv-SE"/>
        </w:rPr>
      </w:pPr>
      <w:r>
        <w:rPr>
          <w:lang w:eastAsia="sv-SE"/>
        </w:rPr>
        <w:t>Budgeterade kostnader</w:t>
      </w:r>
    </w:p>
    <w:p w14:paraId="051175B5" w14:textId="0C675397" w:rsidR="00C806D2" w:rsidRDefault="00C806D2" w:rsidP="00C806D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418EF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Här ska</w:t>
      </w:r>
      <w:r w:rsidR="005413B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projektets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övergripande </w:t>
      </w:r>
      <w:r w:rsidR="005413B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budget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anges</w:t>
      </w:r>
      <w:r w:rsidR="005413B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genom att fylla i 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projektets total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kostnader fördelade på finansiär 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och år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="002E45E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Uppskatta totalkostnaden </w:t>
      </w:r>
      <w:r w:rsidR="00683B16"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i Mkr med en decimal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</w:t>
      </w:r>
      <w:r w:rsidR="00683B16" w:rsidRP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Notera att 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normalt</w:t>
      </w:r>
      <w:r w:rsidR="00683B16" w:rsidRP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beviljas maximalt 60% av ovanstående belopp från Trafikverket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</w:t>
      </w:r>
      <w:r w:rsidR="00683B16" w:rsidRP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8071C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Det finns även utrymme att lämna en förklaring av budgeten.]</w:t>
      </w:r>
    </w:p>
    <w:p w14:paraId="09DD62EB" w14:textId="77777777" w:rsidR="00595CED" w:rsidRPr="007418EF" w:rsidRDefault="00595CED" w:rsidP="00C806D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[BBT:s förutsättningar för finansiering av FOI-projekt är beskrivet i detalj i BBT:s Inriktningsdokument Del 2, speciellt avsnitt 8.3. BBT:s inriktningsdokument finns på BBT:s hemsida </w:t>
      </w:r>
      <w:r w:rsidRPr="00595CE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www.foi-bbt.se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.]</w:t>
      </w:r>
    </w:p>
    <w:p w14:paraId="0D2893C3" w14:textId="3BF49D2C" w:rsidR="008071C3" w:rsidRPr="0055671F" w:rsidRDefault="008071C3" w:rsidP="008071C3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Övergripande </w:t>
      </w:r>
    </w:p>
    <w:p w14:paraId="68B950C4" w14:textId="77777777" w:rsidR="008071C3" w:rsidRDefault="008071C3" w:rsidP="008071C3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Övergripande finansiering anges genom att fylla i nedanstående tabell</w:t>
      </w:r>
      <w:r w:rsidR="0088093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Observera att </w:t>
      </w:r>
      <w:r w:rsidR="00284AAC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beloppen skall anges i tusentals kronor.] </w:t>
      </w:r>
    </w:p>
    <w:bookmarkStart w:id="1" w:name="_MON_1787296491"/>
    <w:bookmarkEnd w:id="1"/>
    <w:p w14:paraId="285C607F" w14:textId="77777777" w:rsidR="008071C3" w:rsidRDefault="0056246F" w:rsidP="008071C3">
      <w:pPr>
        <w:rPr>
          <w:lang w:eastAsia="sv-SE"/>
        </w:rPr>
      </w:pPr>
      <w:r>
        <w:rPr>
          <w:lang w:eastAsia="sv-SE"/>
        </w:rPr>
        <w:object w:dxaOrig="8722" w:dyaOrig="2035" w14:anchorId="06680B1A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5.75pt;height:101.9pt" o:ole="">
            <v:imagedata r:id="rId8" o:title=""/>
          </v:shape>
          <o:OLEObject Type="Embed" ProgID="Excel.Sheet.12" ShapeID="_x0000_i1025" DrawAspect="Content" ObjectID="_1838483865" r:id="rId9"/>
        </w:object>
      </w:r>
    </w:p>
    <w:p w14:paraId="5AAF3B4C" w14:textId="77777777" w:rsidR="00A846F5" w:rsidRPr="0055671F" w:rsidRDefault="00A846F5" w:rsidP="00A846F5">
      <w:pPr>
        <w:keepNext/>
        <w:spacing w:before="36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55671F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För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klaring av budget</w:t>
      </w:r>
      <w:r w:rsidR="00121068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 </w:t>
      </w:r>
    </w:p>
    <w:p w14:paraId="0F82BE22" w14:textId="1D286AE5" w:rsidR="00A846F5" w:rsidRDefault="00A846F5" w:rsidP="00A846F5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="00595CE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Här finns möjlighet att beskriva och förklara budgeten. 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Beskriv projketets olika parter </w:t>
      </w:r>
      <w:r w:rsidR="00783D2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/</w:t>
      </w:r>
      <w:r w:rsidR="00683B1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finansiärer och deras bidrag till projektet. </w:t>
      </w:r>
      <w:r w:rsidR="00D734F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B</w:t>
      </w:r>
      <w:r w:rsidR="00595CE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eskriv</w:t>
      </w:r>
      <w:r w:rsidR="00D734F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  <w:r w:rsidR="00595CED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hur</w:t>
      </w:r>
      <w:r w:rsidR="0012106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budgeten uppfyller BBT:s förutsättningar för finansiering av FOI-projekt</w:t>
      </w:r>
      <w:r w:rsidR="00D734F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,</w:t>
      </w:r>
      <w:r w:rsidR="0012106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där detta inte framgår </w:t>
      </w:r>
      <w:r w:rsidR="00D734F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direkt </w:t>
      </w:r>
      <w:r w:rsidR="00121068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av tabellerna.</w:t>
      </w:r>
      <w:r w:rsidRPr="007C5A93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25C4EAEE" w14:textId="77777777" w:rsidR="00D734FE" w:rsidRPr="007C5A93" w:rsidRDefault="00D734FE" w:rsidP="00D734FE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610B73C4" w14:textId="77777777" w:rsidR="002F007F" w:rsidRPr="00FF6E3A" w:rsidRDefault="002F007F" w:rsidP="00A66B61">
      <w:pPr>
        <w:pStyle w:val="Rubrik2"/>
        <w:pageBreakBefore/>
        <w:rPr>
          <w:b/>
          <w:bCs/>
          <w:lang w:eastAsia="sv-SE"/>
        </w:rPr>
      </w:pPr>
      <w:r>
        <w:rPr>
          <w:b/>
          <w:bCs/>
          <w:lang w:eastAsia="sv-SE"/>
        </w:rPr>
        <w:lastRenderedPageBreak/>
        <w:t>ÖVRIGT UNDERLAG</w:t>
      </w:r>
    </w:p>
    <w:p w14:paraId="327A3B53" w14:textId="77777777" w:rsidR="002F007F" w:rsidRDefault="002F007F" w:rsidP="002F007F">
      <w:pPr>
        <w:pStyle w:val="Rubrik2"/>
        <w:rPr>
          <w:lang w:eastAsia="sv-SE"/>
        </w:rPr>
      </w:pPr>
      <w:r>
        <w:rPr>
          <w:lang w:eastAsia="sv-SE"/>
        </w:rPr>
        <w:t>Bifoga material</w:t>
      </w:r>
    </w:p>
    <w:p w14:paraId="1642A703" w14:textId="77777777" w:rsidR="00DB0A53" w:rsidRPr="0055671F" w:rsidRDefault="002F007F" w:rsidP="00A63390">
      <w:pPr>
        <w:keepNext/>
        <w:spacing w:before="12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Bifogade dokument</w:t>
      </w:r>
    </w:p>
    <w:p w14:paraId="1690085E" w14:textId="2355D065" w:rsidR="00A950B6" w:rsidRDefault="00A950B6" w:rsidP="00A950B6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A63390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P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rojekt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förslaget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skall förses med följande bilag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or</w:t>
      </w:r>
      <w:r w:rsidR="00783D2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. Bilagorna </w:t>
      </w:r>
      <w:r w:rsidR="006565D5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bifogas som pdf-dokument.</w:t>
      </w:r>
      <w:r w:rsidRPr="00A63390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</w:t>
      </w:r>
    </w:p>
    <w:p w14:paraId="2C4A0C8C" w14:textId="77777777" w:rsidR="00A66B61" w:rsidRPr="00A63390" w:rsidRDefault="00A66B61" w:rsidP="00A63390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2FD017E6" w14:textId="4D36AFD4" w:rsidR="00140E2C" w:rsidRPr="00140E2C" w:rsidRDefault="00140E2C" w:rsidP="00A66B61">
      <w:pPr>
        <w:keepNext/>
        <w:spacing w:before="12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140E2C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Bilaga </w:t>
      </w:r>
      <w:r w:rsidRPr="00A66B6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A</w:t>
      </w:r>
      <w:r w:rsidRPr="00140E2C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. </w:t>
      </w:r>
      <w:r w:rsidR="006565D5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Försätts</w:t>
      </w:r>
      <w:r w:rsidR="00783D22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blad</w:t>
      </w:r>
      <w:r w:rsidR="006565D5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 för</w:t>
      </w:r>
      <w:r w:rsidR="00A950B6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 projektförslaget</w:t>
      </w:r>
      <w:r w:rsidRPr="00140E2C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 </w:t>
      </w:r>
    </w:p>
    <w:p w14:paraId="188488D1" w14:textId="2E2887E3" w:rsidR="00A950B6" w:rsidRDefault="00A66B61" w:rsidP="00A950B6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601B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</w:t>
      </w:r>
      <w:r w:rsidR="00A950B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Projektförslaget sammanfattas </w:t>
      </w:r>
      <w:r w:rsidR="00783D22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på ett försättsblad </w:t>
      </w:r>
      <w:r w:rsidR="00A950B6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genom att fylla i tabellen på nästa sida.]</w:t>
      </w:r>
    </w:p>
    <w:p w14:paraId="045D90B0" w14:textId="77777777" w:rsidR="00783D22" w:rsidRPr="00140E2C" w:rsidRDefault="00783D22" w:rsidP="00783D2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14845AB9" w14:textId="74D56293" w:rsidR="00783D22" w:rsidRPr="00601B41" w:rsidRDefault="00783D22" w:rsidP="00783D22">
      <w:pPr>
        <w:keepNext/>
        <w:spacing w:before="12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bookmarkStart w:id="2" w:name="_Hlk25574999"/>
      <w:r w:rsidRPr="00601B4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Bilaga 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B</w:t>
      </w:r>
      <w:r w:rsidRPr="00601B4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. 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Referenser</w:t>
      </w:r>
    </w:p>
    <w:bookmarkEnd w:id="2"/>
    <w:p w14:paraId="7D0A6AA2" w14:textId="525ECDAF" w:rsidR="00783D22" w:rsidRPr="00360649" w:rsidRDefault="00783D22" w:rsidP="00783D2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[Här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finns</w:t>
      </w:r>
      <w:r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 möjlighet att komplettera med nyckelreferenser till tidigare arbeten som berör projekt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förslaget.</w:t>
      </w:r>
      <w:r w:rsidRPr="00360649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34993A2F" w14:textId="0E01FB17" w:rsidR="00783D22" w:rsidRDefault="00783D22" w:rsidP="00783D2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1437A527" w14:textId="77777777" w:rsidR="00783D22" w:rsidRPr="00601B41" w:rsidRDefault="00783D22" w:rsidP="00783D22">
      <w:pPr>
        <w:keepNext/>
        <w:spacing w:before="120" w:after="120" w:line="240" w:lineRule="auto"/>
        <w:textAlignment w:val="top"/>
        <w:rPr>
          <w:rFonts w:ascii="Arial" w:hAnsi="Arial" w:cs="Arial"/>
          <w:b/>
          <w:bCs/>
          <w:color w:val="000000"/>
          <w:sz w:val="20"/>
          <w:szCs w:val="20"/>
          <w:lang w:eastAsia="sv-SE"/>
        </w:rPr>
      </w:pPr>
      <w:r w:rsidRPr="00601B4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 xml:space="preserve">Bilaga </w:t>
      </w:r>
      <w:r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B</w:t>
      </w:r>
      <w:r w:rsidRPr="00601B41">
        <w:rPr>
          <w:rFonts w:ascii="Arial" w:hAnsi="Arial" w:cs="Arial"/>
          <w:b/>
          <w:bCs/>
          <w:color w:val="000000"/>
          <w:sz w:val="20"/>
          <w:szCs w:val="20"/>
          <w:lang w:eastAsia="sv-SE"/>
        </w:rPr>
        <w:t>. Curriculum Vitae (CV)</w:t>
      </w:r>
    </w:p>
    <w:p w14:paraId="35C7876F" w14:textId="77777777" w:rsidR="00783D22" w:rsidRDefault="00783D22" w:rsidP="00783D22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[E</w:t>
      </w:r>
      <w:r w:rsidRPr="000D2B6E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tt kort CV (max 2 sidor) </w:t>
      </w:r>
      <w:r w:rsidRPr="00601B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för projektledaren och 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 xml:space="preserve">för eventuella </w:t>
      </w:r>
      <w:r w:rsidRPr="00601B41"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nyckelpersoner i projektet.</w:t>
      </w:r>
      <w:r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t>]</w:t>
      </w:r>
    </w:p>
    <w:p w14:paraId="276FCD82" w14:textId="23151EFA" w:rsidR="006565D5" w:rsidRDefault="006565D5" w:rsidP="00601B41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4EA4D818" w14:textId="77777777" w:rsidR="00B436D3" w:rsidRDefault="00B436D3" w:rsidP="00601B41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  <w:sectPr w:rsidR="00B436D3" w:rsidSect="003A6223">
          <w:headerReference w:type="default" r:id="rId10"/>
          <w:pgSz w:w="11906" w:h="16838"/>
          <w:pgMar w:top="1417" w:right="1417" w:bottom="1702" w:left="1417" w:header="708" w:footer="708" w:gutter="0"/>
          <w:cols w:space="708"/>
          <w:docGrid w:linePitch="360"/>
        </w:sectPr>
      </w:pPr>
    </w:p>
    <w:p w14:paraId="7C521B9B" w14:textId="036ED9C4" w:rsidR="00B436D3" w:rsidRDefault="00B436D3" w:rsidP="00601B41">
      <w:pPr>
        <w:spacing w:before="120" w:after="120" w:line="240" w:lineRule="auto"/>
        <w:textAlignment w:val="top"/>
        <w:rPr>
          <w:rFonts w:ascii="Arial" w:hAnsi="Arial" w:cs="Arial"/>
          <w:i/>
          <w:iCs/>
          <w:color w:val="000000"/>
          <w:sz w:val="20"/>
          <w:szCs w:val="20"/>
          <w:lang w:eastAsia="sv-SE"/>
        </w:rPr>
      </w:pPr>
    </w:p>
    <w:p w14:paraId="3698650E" w14:textId="7570DE7D" w:rsidR="006565D5" w:rsidRPr="000D2B6E" w:rsidRDefault="006565D5" w:rsidP="00B436D3">
      <w:pPr>
        <w:spacing w:before="240" w:after="120" w:line="240" w:lineRule="auto"/>
        <w:textAlignment w:val="top"/>
        <w:rPr>
          <w:rFonts w:ascii="Arial" w:hAnsi="Arial" w:cs="Arial"/>
          <w:b/>
          <w:bCs/>
          <w:color w:val="000000"/>
          <w:sz w:val="24"/>
          <w:szCs w:val="24"/>
          <w:lang w:eastAsia="sv-SE"/>
        </w:rPr>
      </w:pPr>
      <w:r w:rsidRPr="000D2B6E">
        <w:rPr>
          <w:rFonts w:ascii="Arial" w:hAnsi="Arial" w:cs="Arial"/>
          <w:b/>
          <w:bCs/>
          <w:color w:val="000000"/>
          <w:sz w:val="24"/>
          <w:szCs w:val="24"/>
          <w:lang w:eastAsia="sv-SE"/>
        </w:rPr>
        <w:t>Projekt</w:t>
      </w:r>
      <w:r>
        <w:rPr>
          <w:rFonts w:ascii="Arial" w:hAnsi="Arial" w:cs="Arial"/>
          <w:b/>
          <w:bCs/>
          <w:color w:val="000000"/>
          <w:sz w:val="24"/>
          <w:szCs w:val="24"/>
          <w:lang w:eastAsia="sv-SE"/>
        </w:rPr>
        <w:t>förslag</w:t>
      </w:r>
      <w:r w:rsidR="00B436D3">
        <w:rPr>
          <w:rFonts w:ascii="Arial" w:hAnsi="Arial" w:cs="Arial"/>
          <w:b/>
          <w:bCs/>
          <w:color w:val="000000"/>
          <w:sz w:val="24"/>
          <w:szCs w:val="24"/>
          <w:lang w:eastAsia="sv-SE"/>
        </w:rPr>
        <w:t xml:space="preserve"> 2026</w:t>
      </w:r>
    </w:p>
    <w:p w14:paraId="38C58498" w14:textId="77777777" w:rsidR="006565D5" w:rsidRDefault="006565D5" w:rsidP="006565D5">
      <w:pPr>
        <w:spacing w:before="120" w:after="120" w:line="240" w:lineRule="auto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2122"/>
        <w:gridCol w:w="6940"/>
      </w:tblGrid>
      <w:tr w:rsidR="006565D5" w14:paraId="4867D862" w14:textId="77777777" w:rsidTr="008D689E">
        <w:tc>
          <w:tcPr>
            <w:tcW w:w="2122" w:type="dxa"/>
          </w:tcPr>
          <w:p w14:paraId="0C7C8E65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Projektets titel</w:t>
            </w:r>
          </w:p>
        </w:tc>
        <w:tc>
          <w:tcPr>
            <w:tcW w:w="6940" w:type="dxa"/>
          </w:tcPr>
          <w:p w14:paraId="216F5DA2" w14:textId="63C5BAB6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[Ange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:</w:t>
            </w:r>
            <w:r w:rsidRPr="00D80C48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”BBT 202</w:t>
            </w:r>
            <w:r w:rsidR="00783D22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6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” - P</w:t>
            </w:r>
            <w:r w:rsidRPr="00D80C48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 xml:space="preserve">rojektets </w:t>
            </w:r>
            <w:r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namn</w:t>
            </w:r>
            <w:r w:rsidRPr="00D80C48">
              <w:rPr>
                <w:rFonts w:ascii="Arial" w:hAnsi="Arial" w:cs="Arial"/>
                <w:b/>
                <w:bCs/>
                <w:i/>
                <w:iCs/>
                <w:color w:val="000000"/>
                <w:sz w:val="20"/>
                <w:szCs w:val="20"/>
                <w:lang w:eastAsia="sv-SE"/>
              </w:rPr>
              <w:t>]</w:t>
            </w:r>
          </w:p>
        </w:tc>
      </w:tr>
      <w:tr w:rsidR="006565D5" w14:paraId="5DCDB537" w14:textId="77777777" w:rsidTr="008D689E">
        <w:tc>
          <w:tcPr>
            <w:tcW w:w="2122" w:type="dxa"/>
          </w:tcPr>
          <w:p w14:paraId="52E4FAD9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Huvudsökande</w:t>
            </w: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 xml:space="preserve"> /projektledare</w:t>
            </w:r>
          </w:p>
        </w:tc>
        <w:tc>
          <w:tcPr>
            <w:tcW w:w="6940" w:type="dxa"/>
          </w:tcPr>
          <w:p w14:paraId="3578291B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[Ange namn, företag/organisation]</w:t>
            </w:r>
          </w:p>
        </w:tc>
      </w:tr>
      <w:tr w:rsidR="006565D5" w14:paraId="111446DB" w14:textId="77777777" w:rsidTr="008D689E">
        <w:tc>
          <w:tcPr>
            <w:tcW w:w="2122" w:type="dxa"/>
          </w:tcPr>
          <w:p w14:paraId="37ADF8F7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Huvudutförare</w:t>
            </w:r>
          </w:p>
        </w:tc>
        <w:tc>
          <w:tcPr>
            <w:tcW w:w="6940" w:type="dxa"/>
          </w:tcPr>
          <w:p w14:paraId="2834EA7B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[Ange företag/organisation]</w:t>
            </w:r>
          </w:p>
        </w:tc>
      </w:tr>
      <w:tr w:rsidR="006565D5" w14:paraId="18A20649" w14:textId="77777777" w:rsidTr="008D689E">
        <w:tc>
          <w:tcPr>
            <w:tcW w:w="2122" w:type="dxa"/>
          </w:tcPr>
          <w:p w14:paraId="51EEEEB0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Medverkande forskningsutförare</w:t>
            </w:r>
          </w:p>
        </w:tc>
        <w:tc>
          <w:tcPr>
            <w:tcW w:w="6940" w:type="dxa"/>
          </w:tcPr>
          <w:p w14:paraId="5647B971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[Ange företag/organisationer]</w:t>
            </w:r>
          </w:p>
        </w:tc>
      </w:tr>
      <w:tr w:rsidR="006565D5" w14:paraId="440067C3" w14:textId="77777777" w:rsidTr="008D689E">
        <w:tc>
          <w:tcPr>
            <w:tcW w:w="2122" w:type="dxa"/>
          </w:tcPr>
          <w:p w14:paraId="1AD7D705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Andra medverkande</w:t>
            </w:r>
          </w:p>
        </w:tc>
        <w:tc>
          <w:tcPr>
            <w:tcW w:w="6940" w:type="dxa"/>
          </w:tcPr>
          <w:p w14:paraId="65608CA4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[Ange företag/organisationer]</w:t>
            </w:r>
          </w:p>
        </w:tc>
      </w:tr>
      <w:tr w:rsidR="006565D5" w14:paraId="227624D0" w14:textId="77777777" w:rsidTr="008D689E">
        <w:tc>
          <w:tcPr>
            <w:tcW w:w="2122" w:type="dxa"/>
          </w:tcPr>
          <w:p w14:paraId="5E998B2A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Typ av projekt</w:t>
            </w:r>
          </w:p>
        </w:tc>
        <w:tc>
          <w:tcPr>
            <w:tcW w:w="6940" w:type="dxa"/>
          </w:tcPr>
          <w:p w14:paraId="437CB69B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[t.ex. doktorandprojekt, seniorforskning, förstudie]</w:t>
            </w:r>
          </w:p>
        </w:tc>
      </w:tr>
      <w:tr w:rsidR="006565D5" w14:paraId="2BEC2240" w14:textId="77777777" w:rsidTr="008D689E">
        <w:tc>
          <w:tcPr>
            <w:tcW w:w="2122" w:type="dxa"/>
          </w:tcPr>
          <w:p w14:paraId="296F0480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 w:rsidRPr="000D2B6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Prioriterad forskningsinsats</w:t>
            </w:r>
          </w:p>
        </w:tc>
        <w:tc>
          <w:tcPr>
            <w:tcW w:w="6940" w:type="dxa"/>
          </w:tcPr>
          <w:p w14:paraId="230C5A2C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[Ange bokstavsbeteckning och namn på den prioriterade forskningsinsats som projektskissen avser, se BBT:s inriktningsdokument, del 3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.</w:t>
            </w: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]</w:t>
            </w:r>
          </w:p>
        </w:tc>
      </w:tr>
      <w:tr w:rsidR="006565D5" w14:paraId="536D3276" w14:textId="77777777" w:rsidTr="008D689E">
        <w:tc>
          <w:tcPr>
            <w:tcW w:w="2122" w:type="dxa"/>
          </w:tcPr>
          <w:p w14:paraId="1CEACA0B" w14:textId="77777777" w:rsidR="006565D5" w:rsidRPr="000D2B6E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Nyckelord</w:t>
            </w:r>
          </w:p>
        </w:tc>
        <w:tc>
          <w:tcPr>
            <w:tcW w:w="6940" w:type="dxa"/>
          </w:tcPr>
          <w:p w14:paraId="7655C4D6" w14:textId="77777777" w:rsidR="006565D5" w:rsidRPr="00D80C48" w:rsidRDefault="006565D5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7418EF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[Lista de nyckelord för den prioriterade forskningsinsatsen som din projektskiss främst relaterar till, se BBT:s inriktningsdokument, del 3. Ange max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 xml:space="preserve">imalt </w:t>
            </w:r>
            <w:r w:rsidRPr="007418EF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3 nyckelord]</w:t>
            </w:r>
          </w:p>
        </w:tc>
      </w:tr>
      <w:tr w:rsidR="00783D22" w14:paraId="72FA783C" w14:textId="77777777" w:rsidTr="008D689E">
        <w:tc>
          <w:tcPr>
            <w:tcW w:w="2122" w:type="dxa"/>
          </w:tcPr>
          <w:p w14:paraId="18E63E7E" w14:textId="69E737DF" w:rsidR="00783D22" w:rsidRDefault="00783D22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eastAsia="sv-SE"/>
              </w:rPr>
              <w:t>Prioriterad forskningsfråga</w:t>
            </w:r>
          </w:p>
        </w:tc>
        <w:tc>
          <w:tcPr>
            <w:tcW w:w="6940" w:type="dxa"/>
          </w:tcPr>
          <w:p w14:paraId="53F82D9B" w14:textId="53133640" w:rsidR="00783D22" w:rsidRPr="007418EF" w:rsidRDefault="00783D22" w:rsidP="008D689E">
            <w:pPr>
              <w:spacing w:before="120" w:after="120" w:line="240" w:lineRule="auto"/>
              <w:textAlignment w:val="top"/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</w:pP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[</w:t>
            </w:r>
            <w:r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 xml:space="preserve">Om </w:t>
            </w:r>
            <w:r w:rsidR="00B436D3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forskningsförslaget adresserar ett av förslagen på prioriterade forskningsfrågor från Trafikverkets specialister så ange vilken av frågorna som avses. Lämna annars fältet tomt.</w:t>
            </w:r>
            <w:r w:rsidRPr="00D80C48">
              <w:rPr>
                <w:rFonts w:ascii="Arial" w:hAnsi="Arial" w:cs="Arial"/>
                <w:i/>
                <w:iCs/>
                <w:color w:val="000000"/>
                <w:sz w:val="20"/>
                <w:szCs w:val="20"/>
                <w:lang w:eastAsia="sv-SE"/>
              </w:rPr>
              <w:t>]</w:t>
            </w:r>
          </w:p>
        </w:tc>
      </w:tr>
    </w:tbl>
    <w:p w14:paraId="1F35C84A" w14:textId="77777777" w:rsidR="006565D5" w:rsidRPr="0055671F" w:rsidRDefault="006565D5" w:rsidP="006565D5">
      <w:pPr>
        <w:spacing w:before="120" w:after="120" w:line="240" w:lineRule="auto"/>
        <w:textAlignment w:val="top"/>
        <w:rPr>
          <w:rFonts w:ascii="Arial" w:hAnsi="Arial" w:cs="Arial"/>
          <w:color w:val="000000"/>
          <w:sz w:val="20"/>
          <w:szCs w:val="20"/>
          <w:lang w:eastAsia="sv-SE"/>
        </w:rPr>
      </w:pPr>
    </w:p>
    <w:sectPr w:rsidR="006565D5" w:rsidRPr="0055671F" w:rsidSect="003A6223">
      <w:headerReference w:type="default" r:id="rId11"/>
      <w:pgSz w:w="11906" w:h="16838"/>
      <w:pgMar w:top="1417" w:right="1417" w:bottom="1702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99168" w14:textId="77777777" w:rsidR="00D62321" w:rsidRDefault="00D62321" w:rsidP="000D2B6E">
      <w:pPr>
        <w:spacing w:after="0" w:line="240" w:lineRule="auto"/>
      </w:pPr>
      <w:r>
        <w:separator/>
      </w:r>
    </w:p>
  </w:endnote>
  <w:endnote w:type="continuationSeparator" w:id="0">
    <w:p w14:paraId="1D4C9110" w14:textId="77777777" w:rsidR="00D62321" w:rsidRDefault="00D62321" w:rsidP="000D2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A08C76" w14:textId="77777777" w:rsidR="00D62321" w:rsidRDefault="00D62321" w:rsidP="000D2B6E">
      <w:pPr>
        <w:spacing w:after="0" w:line="240" w:lineRule="auto"/>
      </w:pPr>
      <w:r>
        <w:separator/>
      </w:r>
    </w:p>
  </w:footnote>
  <w:footnote w:type="continuationSeparator" w:id="0">
    <w:p w14:paraId="444F4BA2" w14:textId="77777777" w:rsidR="00D62321" w:rsidRDefault="00D62321" w:rsidP="000D2B6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48DEF1" w14:textId="77777777" w:rsidR="000D2B6E" w:rsidRPr="000D2B6E" w:rsidRDefault="000D2B6E" w:rsidP="000D2B6E">
    <w:pPr>
      <w:pStyle w:val="Sidhuvud"/>
      <w:tabs>
        <w:tab w:val="clear" w:pos="4536"/>
      </w:tabs>
      <w:rPr>
        <w:rFonts w:ascii="Arial" w:hAnsi="Arial" w:cs="Arial"/>
        <w:color w:val="000000"/>
        <w:sz w:val="20"/>
        <w:szCs w:val="20"/>
        <w:lang w:eastAsia="sv-SE"/>
      </w:rPr>
    </w:pPr>
    <w:r w:rsidRPr="000D2B6E">
      <w:rPr>
        <w:rFonts w:ascii="Arial" w:hAnsi="Arial" w:cs="Arial"/>
        <w:b/>
        <w:bCs/>
        <w:color w:val="000000"/>
        <w:sz w:val="32"/>
        <w:szCs w:val="32"/>
        <w:lang w:eastAsia="sv-SE"/>
      </w:rPr>
      <w:t xml:space="preserve">BBT </w:t>
    </w:r>
    <w:r w:rsidRPr="000D2B6E">
      <w:rPr>
        <w:rFonts w:ascii="Arial" w:hAnsi="Arial" w:cs="Arial"/>
        <w:b/>
        <w:bCs/>
        <w:color w:val="000000"/>
        <w:sz w:val="20"/>
        <w:szCs w:val="20"/>
        <w:lang w:eastAsia="sv-SE"/>
      </w:rPr>
      <w:tab/>
    </w:r>
    <w:r w:rsidRPr="000D2B6E">
      <w:rPr>
        <w:rFonts w:ascii="Arial" w:hAnsi="Arial" w:cs="Arial"/>
        <w:color w:val="000000"/>
        <w:sz w:val="20"/>
        <w:szCs w:val="20"/>
        <w:lang w:eastAsia="sv-SE"/>
      </w:rPr>
      <w:fldChar w:fldCharType="begin"/>
    </w:r>
    <w:r w:rsidRPr="000D2B6E">
      <w:rPr>
        <w:rFonts w:ascii="Arial" w:hAnsi="Arial" w:cs="Arial"/>
        <w:color w:val="000000"/>
        <w:sz w:val="20"/>
        <w:szCs w:val="20"/>
        <w:lang w:eastAsia="sv-SE"/>
      </w:rPr>
      <w:instrText>PAGE   \* MERGEFORMAT</w:instrText>
    </w:r>
    <w:r w:rsidRPr="000D2B6E">
      <w:rPr>
        <w:rFonts w:ascii="Arial" w:hAnsi="Arial" w:cs="Arial"/>
        <w:color w:val="000000"/>
        <w:sz w:val="20"/>
        <w:szCs w:val="20"/>
        <w:lang w:eastAsia="sv-SE"/>
      </w:rPr>
      <w:fldChar w:fldCharType="separate"/>
    </w:r>
    <w:r w:rsidRPr="000D2B6E">
      <w:rPr>
        <w:rFonts w:ascii="Arial" w:hAnsi="Arial" w:cs="Arial"/>
        <w:color w:val="000000"/>
        <w:sz w:val="20"/>
        <w:szCs w:val="20"/>
        <w:lang w:eastAsia="sv-SE"/>
      </w:rPr>
      <w:t>1</w:t>
    </w:r>
    <w:r w:rsidRPr="000D2B6E">
      <w:rPr>
        <w:rFonts w:ascii="Arial" w:hAnsi="Arial" w:cs="Arial"/>
        <w:color w:val="000000"/>
        <w:sz w:val="20"/>
        <w:szCs w:val="20"/>
        <w:lang w:eastAsia="sv-SE"/>
      </w:rPr>
      <w:fldChar w:fldCharType="end"/>
    </w:r>
  </w:p>
  <w:p w14:paraId="2B9DBBF6" w14:textId="073106EC" w:rsidR="000D2B6E" w:rsidRPr="000D2B6E" w:rsidRDefault="000D2B6E">
    <w:pPr>
      <w:pStyle w:val="Sidhuvud"/>
      <w:rPr>
        <w:sz w:val="20"/>
        <w:szCs w:val="20"/>
      </w:rPr>
    </w:pPr>
    <w:r w:rsidRPr="000D2B6E">
      <w:rPr>
        <w:rFonts w:ascii="Arial" w:hAnsi="Arial" w:cs="Arial"/>
        <w:color w:val="000000"/>
        <w:sz w:val="18"/>
        <w:szCs w:val="18"/>
        <w:lang w:eastAsia="sv-SE"/>
      </w:rPr>
      <w:t>Branschprogram för forskning och innovation avseende Byggnadsverk för Transportsektorn</w:t>
    </w:r>
    <w:r>
      <w:rPr>
        <w:rFonts w:ascii="Arial" w:hAnsi="Arial" w:cs="Arial"/>
        <w:color w:val="000000"/>
        <w:sz w:val="18"/>
        <w:szCs w:val="18"/>
        <w:lang w:eastAsia="sv-SE"/>
      </w:rPr>
      <w:tab/>
    </w:r>
    <w:r w:rsidR="00EE4B47">
      <w:rPr>
        <w:rFonts w:ascii="Arial" w:hAnsi="Arial" w:cs="Arial"/>
        <w:i/>
        <w:iCs/>
        <w:color w:val="000000"/>
        <w:sz w:val="18"/>
        <w:szCs w:val="18"/>
        <w:lang w:eastAsia="sv-SE"/>
      </w:rPr>
      <w:t>202</w:t>
    </w:r>
    <w:r w:rsidR="007B79D9">
      <w:rPr>
        <w:rFonts w:ascii="Arial" w:hAnsi="Arial" w:cs="Arial"/>
        <w:i/>
        <w:iCs/>
        <w:color w:val="000000"/>
        <w:sz w:val="18"/>
        <w:szCs w:val="18"/>
        <w:lang w:eastAsia="sv-SE"/>
      </w:rPr>
      <w:t>6</w:t>
    </w:r>
    <w:r w:rsidR="00EE4B47">
      <w:rPr>
        <w:rFonts w:ascii="Arial" w:hAnsi="Arial" w:cs="Arial"/>
        <w:i/>
        <w:iCs/>
        <w:color w:val="000000"/>
        <w:sz w:val="18"/>
        <w:szCs w:val="18"/>
        <w:lang w:eastAsia="sv-SE"/>
      </w:rPr>
      <w:t>-</w:t>
    </w:r>
    <w:r w:rsidR="007B79D9">
      <w:rPr>
        <w:rFonts w:ascii="Arial" w:hAnsi="Arial" w:cs="Arial"/>
        <w:i/>
        <w:iCs/>
        <w:color w:val="000000"/>
        <w:sz w:val="18"/>
        <w:szCs w:val="18"/>
        <w:lang w:eastAsia="sv-SE"/>
      </w:rPr>
      <w:t>04</w:t>
    </w:r>
    <w:r w:rsidR="00EE4B47">
      <w:rPr>
        <w:rFonts w:ascii="Arial" w:hAnsi="Arial" w:cs="Arial"/>
        <w:i/>
        <w:iCs/>
        <w:color w:val="000000"/>
        <w:sz w:val="18"/>
        <w:szCs w:val="18"/>
        <w:lang w:eastAsia="sv-SE"/>
      </w:rPr>
      <w:t>-</w:t>
    </w:r>
    <w:r w:rsidR="007B79D9">
      <w:rPr>
        <w:rFonts w:ascii="Arial" w:hAnsi="Arial" w:cs="Arial"/>
        <w:i/>
        <w:iCs/>
        <w:color w:val="000000"/>
        <w:sz w:val="18"/>
        <w:szCs w:val="18"/>
        <w:lang w:eastAsia="sv-SE"/>
      </w:rPr>
      <w:t>23</w:t>
    </w:r>
  </w:p>
  <w:p w14:paraId="5D40A23C" w14:textId="77777777" w:rsidR="000D2B6E" w:rsidRDefault="000D2B6E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5F1F07" w14:textId="53D80F3C" w:rsidR="00B436D3" w:rsidRPr="000D2B6E" w:rsidRDefault="00B436D3" w:rsidP="000D2B6E">
    <w:pPr>
      <w:pStyle w:val="Sidhuvud"/>
      <w:tabs>
        <w:tab w:val="clear" w:pos="4536"/>
      </w:tabs>
      <w:rPr>
        <w:rFonts w:ascii="Arial" w:hAnsi="Arial" w:cs="Arial"/>
        <w:color w:val="000000"/>
        <w:sz w:val="20"/>
        <w:szCs w:val="20"/>
        <w:lang w:eastAsia="sv-SE"/>
      </w:rPr>
    </w:pPr>
    <w:r w:rsidRPr="000D2B6E">
      <w:rPr>
        <w:rFonts w:ascii="Arial" w:hAnsi="Arial" w:cs="Arial"/>
        <w:b/>
        <w:bCs/>
        <w:color w:val="000000"/>
        <w:sz w:val="32"/>
        <w:szCs w:val="32"/>
        <w:lang w:eastAsia="sv-SE"/>
      </w:rPr>
      <w:t xml:space="preserve">BBT </w:t>
    </w:r>
    <w:r w:rsidRPr="000D2B6E">
      <w:rPr>
        <w:rFonts w:ascii="Arial" w:hAnsi="Arial" w:cs="Arial"/>
        <w:b/>
        <w:bCs/>
        <w:color w:val="000000"/>
        <w:sz w:val="20"/>
        <w:szCs w:val="20"/>
        <w:lang w:eastAsia="sv-SE"/>
      </w:rPr>
      <w:tab/>
    </w:r>
  </w:p>
  <w:p w14:paraId="53363CDD" w14:textId="7189F064" w:rsidR="00B436D3" w:rsidRPr="000D2B6E" w:rsidRDefault="00B436D3">
    <w:pPr>
      <w:pStyle w:val="Sidhuvud"/>
      <w:rPr>
        <w:sz w:val="20"/>
        <w:szCs w:val="20"/>
      </w:rPr>
    </w:pPr>
    <w:r w:rsidRPr="000D2B6E">
      <w:rPr>
        <w:rFonts w:ascii="Arial" w:hAnsi="Arial" w:cs="Arial"/>
        <w:color w:val="000000"/>
        <w:sz w:val="18"/>
        <w:szCs w:val="18"/>
        <w:lang w:eastAsia="sv-SE"/>
      </w:rPr>
      <w:t>Branschprogram för forskning och innovation avseende Byggnadsverk för Transportsektorn</w:t>
    </w:r>
    <w:r>
      <w:rPr>
        <w:rFonts w:ascii="Arial" w:hAnsi="Arial" w:cs="Arial"/>
        <w:color w:val="000000"/>
        <w:sz w:val="18"/>
        <w:szCs w:val="18"/>
        <w:lang w:eastAsia="sv-SE"/>
      </w:rPr>
      <w:tab/>
    </w:r>
  </w:p>
  <w:p w14:paraId="62C9C4A6" w14:textId="77777777" w:rsidR="00B436D3" w:rsidRDefault="00B436D3">
    <w:pPr>
      <w:pStyle w:val="Sidhuvu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7A5437"/>
    <w:multiLevelType w:val="hybridMultilevel"/>
    <w:tmpl w:val="4F78105C"/>
    <w:lvl w:ilvl="0" w:tplc="041D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8A6D9A"/>
    <w:multiLevelType w:val="multilevel"/>
    <w:tmpl w:val="DF0452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4695A1B"/>
    <w:multiLevelType w:val="multilevel"/>
    <w:tmpl w:val="EC76F0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6742C0"/>
    <w:multiLevelType w:val="multilevel"/>
    <w:tmpl w:val="FA46D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CE76F4"/>
    <w:multiLevelType w:val="hybridMultilevel"/>
    <w:tmpl w:val="7C3EDF5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761E27"/>
    <w:multiLevelType w:val="multilevel"/>
    <w:tmpl w:val="077EEA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3DD453C"/>
    <w:multiLevelType w:val="hybridMultilevel"/>
    <w:tmpl w:val="C68C8A8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95780"/>
    <w:multiLevelType w:val="multilevel"/>
    <w:tmpl w:val="283E5B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7B94BB9"/>
    <w:multiLevelType w:val="multilevel"/>
    <w:tmpl w:val="6B40D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99211BF"/>
    <w:multiLevelType w:val="hybridMultilevel"/>
    <w:tmpl w:val="E6A4BDBE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32022C1"/>
    <w:multiLevelType w:val="multilevel"/>
    <w:tmpl w:val="DCB0D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A4D6047"/>
    <w:multiLevelType w:val="hybridMultilevel"/>
    <w:tmpl w:val="99281206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7B6988"/>
    <w:multiLevelType w:val="hybridMultilevel"/>
    <w:tmpl w:val="8624BCB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61F5957"/>
    <w:multiLevelType w:val="hybridMultilevel"/>
    <w:tmpl w:val="53DEE322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1249F2"/>
    <w:multiLevelType w:val="hybridMultilevel"/>
    <w:tmpl w:val="FE1866CA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9366317"/>
    <w:multiLevelType w:val="multilevel"/>
    <w:tmpl w:val="66982E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4AAB4383"/>
    <w:multiLevelType w:val="multilevel"/>
    <w:tmpl w:val="87AA1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4C8B36F6"/>
    <w:multiLevelType w:val="multilevel"/>
    <w:tmpl w:val="7B307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4F537149"/>
    <w:multiLevelType w:val="hybridMultilevel"/>
    <w:tmpl w:val="BC10544C"/>
    <w:lvl w:ilvl="0" w:tplc="B234E398">
      <w:numFmt w:val="bullet"/>
      <w:lvlText w:val="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9734C28"/>
    <w:multiLevelType w:val="hybridMultilevel"/>
    <w:tmpl w:val="D30614EC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9931FBD"/>
    <w:multiLevelType w:val="multilevel"/>
    <w:tmpl w:val="7F101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8C93AC8"/>
    <w:multiLevelType w:val="hybridMultilevel"/>
    <w:tmpl w:val="7486A390"/>
    <w:lvl w:ilvl="0" w:tplc="041D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BC16B6"/>
    <w:multiLevelType w:val="multilevel"/>
    <w:tmpl w:val="D70C9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70A95975"/>
    <w:multiLevelType w:val="hybridMultilevel"/>
    <w:tmpl w:val="72823F0E"/>
    <w:lvl w:ilvl="0" w:tplc="041D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D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4" w15:restartNumberingAfterBreak="0">
    <w:nsid w:val="72B96755"/>
    <w:multiLevelType w:val="multilevel"/>
    <w:tmpl w:val="C92C59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79D820A0"/>
    <w:multiLevelType w:val="multilevel"/>
    <w:tmpl w:val="90465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7E2A6521"/>
    <w:multiLevelType w:val="multilevel"/>
    <w:tmpl w:val="F614E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F0701C8"/>
    <w:multiLevelType w:val="multilevel"/>
    <w:tmpl w:val="08A4E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FAE0797"/>
    <w:multiLevelType w:val="hybridMultilevel"/>
    <w:tmpl w:val="A80EC10A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0"/>
  </w:num>
  <w:num w:numId="3">
    <w:abstractNumId w:val="17"/>
  </w:num>
  <w:num w:numId="4">
    <w:abstractNumId w:val="1"/>
  </w:num>
  <w:num w:numId="5">
    <w:abstractNumId w:val="20"/>
  </w:num>
  <w:num w:numId="6">
    <w:abstractNumId w:val="2"/>
  </w:num>
  <w:num w:numId="7">
    <w:abstractNumId w:val="3"/>
  </w:num>
  <w:num w:numId="8">
    <w:abstractNumId w:val="22"/>
  </w:num>
  <w:num w:numId="9">
    <w:abstractNumId w:val="15"/>
  </w:num>
  <w:num w:numId="10">
    <w:abstractNumId w:val="25"/>
  </w:num>
  <w:num w:numId="11">
    <w:abstractNumId w:val="7"/>
  </w:num>
  <w:num w:numId="12">
    <w:abstractNumId w:val="8"/>
  </w:num>
  <w:num w:numId="13">
    <w:abstractNumId w:val="24"/>
  </w:num>
  <w:num w:numId="14">
    <w:abstractNumId w:val="28"/>
  </w:num>
  <w:num w:numId="15">
    <w:abstractNumId w:val="0"/>
  </w:num>
  <w:num w:numId="16">
    <w:abstractNumId w:val="13"/>
  </w:num>
  <w:num w:numId="17">
    <w:abstractNumId w:val="4"/>
  </w:num>
  <w:num w:numId="18">
    <w:abstractNumId w:val="21"/>
  </w:num>
  <w:num w:numId="19">
    <w:abstractNumId w:val="9"/>
  </w:num>
  <w:num w:numId="20">
    <w:abstractNumId w:val="12"/>
  </w:num>
  <w:num w:numId="21">
    <w:abstractNumId w:val="18"/>
  </w:num>
  <w:num w:numId="22">
    <w:abstractNumId w:val="19"/>
  </w:num>
  <w:num w:numId="23">
    <w:abstractNumId w:val="14"/>
  </w:num>
  <w:num w:numId="24">
    <w:abstractNumId w:val="26"/>
  </w:num>
  <w:num w:numId="25">
    <w:abstractNumId w:val="27"/>
  </w:num>
  <w:num w:numId="26">
    <w:abstractNumId w:val="5"/>
  </w:num>
  <w:num w:numId="27">
    <w:abstractNumId w:val="23"/>
  </w:num>
  <w:num w:numId="28">
    <w:abstractNumId w:val="11"/>
  </w:num>
  <w:num w:numId="29">
    <w:abstractNumId w:val="6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ttachedTemplate r:id="rId1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321"/>
    <w:rsid w:val="00002D10"/>
    <w:rsid w:val="000058E0"/>
    <w:rsid w:val="0001071F"/>
    <w:rsid w:val="00020FCD"/>
    <w:rsid w:val="000437C6"/>
    <w:rsid w:val="00051C60"/>
    <w:rsid w:val="0005487B"/>
    <w:rsid w:val="00055CFC"/>
    <w:rsid w:val="00055F49"/>
    <w:rsid w:val="00060E39"/>
    <w:rsid w:val="0007163F"/>
    <w:rsid w:val="000A281E"/>
    <w:rsid w:val="000D2B6E"/>
    <w:rsid w:val="000D462D"/>
    <w:rsid w:val="000D56AC"/>
    <w:rsid w:val="00110BDC"/>
    <w:rsid w:val="00110D50"/>
    <w:rsid w:val="00113EB6"/>
    <w:rsid w:val="001171E2"/>
    <w:rsid w:val="00117426"/>
    <w:rsid w:val="00121068"/>
    <w:rsid w:val="00124BD3"/>
    <w:rsid w:val="001256EA"/>
    <w:rsid w:val="00140E2C"/>
    <w:rsid w:val="00147C79"/>
    <w:rsid w:val="00150F9D"/>
    <w:rsid w:val="001545C5"/>
    <w:rsid w:val="00165620"/>
    <w:rsid w:val="00165863"/>
    <w:rsid w:val="00175C17"/>
    <w:rsid w:val="00186697"/>
    <w:rsid w:val="00187516"/>
    <w:rsid w:val="001A4EFE"/>
    <w:rsid w:val="001A51CF"/>
    <w:rsid w:val="001A5CEB"/>
    <w:rsid w:val="001A6DBD"/>
    <w:rsid w:val="001B1A86"/>
    <w:rsid w:val="001C1F80"/>
    <w:rsid w:val="001C60D7"/>
    <w:rsid w:val="001C7E00"/>
    <w:rsid w:val="001D2F70"/>
    <w:rsid w:val="001D406F"/>
    <w:rsid w:val="001E45C2"/>
    <w:rsid w:val="00200C99"/>
    <w:rsid w:val="00211B30"/>
    <w:rsid w:val="002123DE"/>
    <w:rsid w:val="00212E3C"/>
    <w:rsid w:val="0023731C"/>
    <w:rsid w:val="0023796A"/>
    <w:rsid w:val="00243706"/>
    <w:rsid w:val="002479EC"/>
    <w:rsid w:val="0025141F"/>
    <w:rsid w:val="00254EFE"/>
    <w:rsid w:val="002553AF"/>
    <w:rsid w:val="00260E5E"/>
    <w:rsid w:val="00263537"/>
    <w:rsid w:val="00267BCB"/>
    <w:rsid w:val="002805F1"/>
    <w:rsid w:val="00284AAC"/>
    <w:rsid w:val="0028604E"/>
    <w:rsid w:val="002947EF"/>
    <w:rsid w:val="00297F44"/>
    <w:rsid w:val="002A385F"/>
    <w:rsid w:val="002A4BA8"/>
    <w:rsid w:val="002A56D3"/>
    <w:rsid w:val="002A68A6"/>
    <w:rsid w:val="002A7403"/>
    <w:rsid w:val="002B1655"/>
    <w:rsid w:val="002B7395"/>
    <w:rsid w:val="002C25F0"/>
    <w:rsid w:val="002D0D69"/>
    <w:rsid w:val="002D3666"/>
    <w:rsid w:val="002E45EE"/>
    <w:rsid w:val="002E5914"/>
    <w:rsid w:val="002E5F51"/>
    <w:rsid w:val="002F007F"/>
    <w:rsid w:val="002F0ECA"/>
    <w:rsid w:val="00316A6C"/>
    <w:rsid w:val="00322480"/>
    <w:rsid w:val="003274F8"/>
    <w:rsid w:val="00332C04"/>
    <w:rsid w:val="00334912"/>
    <w:rsid w:val="003416C4"/>
    <w:rsid w:val="00343E20"/>
    <w:rsid w:val="00344AD4"/>
    <w:rsid w:val="003455E6"/>
    <w:rsid w:val="00360649"/>
    <w:rsid w:val="00367547"/>
    <w:rsid w:val="0037278E"/>
    <w:rsid w:val="003756A2"/>
    <w:rsid w:val="003766E6"/>
    <w:rsid w:val="00386B2B"/>
    <w:rsid w:val="00390809"/>
    <w:rsid w:val="00390BBD"/>
    <w:rsid w:val="00392425"/>
    <w:rsid w:val="003A1675"/>
    <w:rsid w:val="003A6223"/>
    <w:rsid w:val="003B49E5"/>
    <w:rsid w:val="003C7044"/>
    <w:rsid w:val="003D0CBF"/>
    <w:rsid w:val="003E04E7"/>
    <w:rsid w:val="003E0843"/>
    <w:rsid w:val="003E52B0"/>
    <w:rsid w:val="003F1ABA"/>
    <w:rsid w:val="0040086E"/>
    <w:rsid w:val="0040171F"/>
    <w:rsid w:val="00403DFB"/>
    <w:rsid w:val="004068B9"/>
    <w:rsid w:val="00417F8D"/>
    <w:rsid w:val="00442AAE"/>
    <w:rsid w:val="004438A0"/>
    <w:rsid w:val="00444D21"/>
    <w:rsid w:val="00451A82"/>
    <w:rsid w:val="00452CF4"/>
    <w:rsid w:val="00454B10"/>
    <w:rsid w:val="00457733"/>
    <w:rsid w:val="004635E9"/>
    <w:rsid w:val="004659F2"/>
    <w:rsid w:val="00467F17"/>
    <w:rsid w:val="00483327"/>
    <w:rsid w:val="004B4225"/>
    <w:rsid w:val="004E3501"/>
    <w:rsid w:val="004E4506"/>
    <w:rsid w:val="004F0C57"/>
    <w:rsid w:val="004F5631"/>
    <w:rsid w:val="00505351"/>
    <w:rsid w:val="00527202"/>
    <w:rsid w:val="00531077"/>
    <w:rsid w:val="005325DF"/>
    <w:rsid w:val="0053428A"/>
    <w:rsid w:val="005413BC"/>
    <w:rsid w:val="005419B2"/>
    <w:rsid w:val="005433A4"/>
    <w:rsid w:val="005436F4"/>
    <w:rsid w:val="005518F6"/>
    <w:rsid w:val="00554C50"/>
    <w:rsid w:val="0055671F"/>
    <w:rsid w:val="0056246F"/>
    <w:rsid w:val="005645AD"/>
    <w:rsid w:val="0058417E"/>
    <w:rsid w:val="00584A54"/>
    <w:rsid w:val="00587A01"/>
    <w:rsid w:val="0059045A"/>
    <w:rsid w:val="00595CED"/>
    <w:rsid w:val="005A2051"/>
    <w:rsid w:val="005A2FC0"/>
    <w:rsid w:val="005A47D5"/>
    <w:rsid w:val="005B0350"/>
    <w:rsid w:val="005B0E42"/>
    <w:rsid w:val="005B3F43"/>
    <w:rsid w:val="005C1F1A"/>
    <w:rsid w:val="005C4B41"/>
    <w:rsid w:val="005D20BA"/>
    <w:rsid w:val="005D4542"/>
    <w:rsid w:val="005F0698"/>
    <w:rsid w:val="005F2455"/>
    <w:rsid w:val="00600158"/>
    <w:rsid w:val="00601B41"/>
    <w:rsid w:val="00607014"/>
    <w:rsid w:val="006122D1"/>
    <w:rsid w:val="00625615"/>
    <w:rsid w:val="00627459"/>
    <w:rsid w:val="00633685"/>
    <w:rsid w:val="006565D5"/>
    <w:rsid w:val="0067291F"/>
    <w:rsid w:val="00674722"/>
    <w:rsid w:val="006759B7"/>
    <w:rsid w:val="00675B45"/>
    <w:rsid w:val="00683672"/>
    <w:rsid w:val="00683B16"/>
    <w:rsid w:val="006960AE"/>
    <w:rsid w:val="006A23A8"/>
    <w:rsid w:val="006A534D"/>
    <w:rsid w:val="006B66D8"/>
    <w:rsid w:val="006C1A3C"/>
    <w:rsid w:val="006C4E03"/>
    <w:rsid w:val="006D204F"/>
    <w:rsid w:val="006D2597"/>
    <w:rsid w:val="006D5634"/>
    <w:rsid w:val="006D62B1"/>
    <w:rsid w:val="006E6464"/>
    <w:rsid w:val="006F11E9"/>
    <w:rsid w:val="006F40F6"/>
    <w:rsid w:val="0070258E"/>
    <w:rsid w:val="00711638"/>
    <w:rsid w:val="007231EE"/>
    <w:rsid w:val="00725F31"/>
    <w:rsid w:val="007418EF"/>
    <w:rsid w:val="00756088"/>
    <w:rsid w:val="007609DD"/>
    <w:rsid w:val="007614AF"/>
    <w:rsid w:val="00767760"/>
    <w:rsid w:val="00775806"/>
    <w:rsid w:val="00783D22"/>
    <w:rsid w:val="0078635E"/>
    <w:rsid w:val="007915BE"/>
    <w:rsid w:val="007A4C65"/>
    <w:rsid w:val="007B3E77"/>
    <w:rsid w:val="007B79D9"/>
    <w:rsid w:val="007C2E45"/>
    <w:rsid w:val="007C36EC"/>
    <w:rsid w:val="007C5A93"/>
    <w:rsid w:val="007D040A"/>
    <w:rsid w:val="007D35EA"/>
    <w:rsid w:val="007E2594"/>
    <w:rsid w:val="007E290E"/>
    <w:rsid w:val="007F13E2"/>
    <w:rsid w:val="007F23F1"/>
    <w:rsid w:val="007F5024"/>
    <w:rsid w:val="007F6B2C"/>
    <w:rsid w:val="0080302F"/>
    <w:rsid w:val="008071C3"/>
    <w:rsid w:val="008118BF"/>
    <w:rsid w:val="00811965"/>
    <w:rsid w:val="00812600"/>
    <w:rsid w:val="00815570"/>
    <w:rsid w:val="00835838"/>
    <w:rsid w:val="00840B98"/>
    <w:rsid w:val="00846702"/>
    <w:rsid w:val="00853BCE"/>
    <w:rsid w:val="00854CA6"/>
    <w:rsid w:val="00855E3E"/>
    <w:rsid w:val="008662F3"/>
    <w:rsid w:val="00873DA1"/>
    <w:rsid w:val="0088093C"/>
    <w:rsid w:val="0089459C"/>
    <w:rsid w:val="00894E41"/>
    <w:rsid w:val="008D56AC"/>
    <w:rsid w:val="008E2CB7"/>
    <w:rsid w:val="008E43E2"/>
    <w:rsid w:val="008F00C9"/>
    <w:rsid w:val="008F4931"/>
    <w:rsid w:val="00932EF5"/>
    <w:rsid w:val="00933BA2"/>
    <w:rsid w:val="00936020"/>
    <w:rsid w:val="00940BF9"/>
    <w:rsid w:val="009412A2"/>
    <w:rsid w:val="00941D65"/>
    <w:rsid w:val="00942E76"/>
    <w:rsid w:val="00946685"/>
    <w:rsid w:val="00950D1E"/>
    <w:rsid w:val="00950D3A"/>
    <w:rsid w:val="00964652"/>
    <w:rsid w:val="00973D71"/>
    <w:rsid w:val="00974D02"/>
    <w:rsid w:val="009811F9"/>
    <w:rsid w:val="00992A6B"/>
    <w:rsid w:val="009B0908"/>
    <w:rsid w:val="009B17F9"/>
    <w:rsid w:val="009B1FF7"/>
    <w:rsid w:val="009B23BD"/>
    <w:rsid w:val="009B2BAB"/>
    <w:rsid w:val="009C7D1C"/>
    <w:rsid w:val="009C7D89"/>
    <w:rsid w:val="009E0978"/>
    <w:rsid w:val="009E6742"/>
    <w:rsid w:val="009F0979"/>
    <w:rsid w:val="009F7D15"/>
    <w:rsid w:val="00A12B6B"/>
    <w:rsid w:val="00A130A5"/>
    <w:rsid w:val="00A2448A"/>
    <w:rsid w:val="00A25144"/>
    <w:rsid w:val="00A26C09"/>
    <w:rsid w:val="00A329F0"/>
    <w:rsid w:val="00A34452"/>
    <w:rsid w:val="00A63390"/>
    <w:rsid w:val="00A66B61"/>
    <w:rsid w:val="00A758F9"/>
    <w:rsid w:val="00A84546"/>
    <w:rsid w:val="00A846F5"/>
    <w:rsid w:val="00A84E57"/>
    <w:rsid w:val="00A902DA"/>
    <w:rsid w:val="00A93823"/>
    <w:rsid w:val="00A950B6"/>
    <w:rsid w:val="00A97E0D"/>
    <w:rsid w:val="00AC0668"/>
    <w:rsid w:val="00AC07AA"/>
    <w:rsid w:val="00AD05DF"/>
    <w:rsid w:val="00AD0C4E"/>
    <w:rsid w:val="00AD26F3"/>
    <w:rsid w:val="00AE258B"/>
    <w:rsid w:val="00AF30B4"/>
    <w:rsid w:val="00B00DEA"/>
    <w:rsid w:val="00B05577"/>
    <w:rsid w:val="00B103CE"/>
    <w:rsid w:val="00B1237E"/>
    <w:rsid w:val="00B220A8"/>
    <w:rsid w:val="00B3381D"/>
    <w:rsid w:val="00B436D3"/>
    <w:rsid w:val="00B471D3"/>
    <w:rsid w:val="00B55EB4"/>
    <w:rsid w:val="00B71476"/>
    <w:rsid w:val="00B81B7D"/>
    <w:rsid w:val="00BA431D"/>
    <w:rsid w:val="00BA7418"/>
    <w:rsid w:val="00BA77A9"/>
    <w:rsid w:val="00BA7D26"/>
    <w:rsid w:val="00BA7F3B"/>
    <w:rsid w:val="00BC251D"/>
    <w:rsid w:val="00BC36C0"/>
    <w:rsid w:val="00BC4169"/>
    <w:rsid w:val="00BD7DB4"/>
    <w:rsid w:val="00BE12A5"/>
    <w:rsid w:val="00BE19A2"/>
    <w:rsid w:val="00BE546F"/>
    <w:rsid w:val="00BE62D4"/>
    <w:rsid w:val="00BF4806"/>
    <w:rsid w:val="00BF58C4"/>
    <w:rsid w:val="00BF7961"/>
    <w:rsid w:val="00BF7C9D"/>
    <w:rsid w:val="00C00C9A"/>
    <w:rsid w:val="00C012CF"/>
    <w:rsid w:val="00C13F5B"/>
    <w:rsid w:val="00C3521F"/>
    <w:rsid w:val="00C36197"/>
    <w:rsid w:val="00C42FE2"/>
    <w:rsid w:val="00C731A1"/>
    <w:rsid w:val="00C752B4"/>
    <w:rsid w:val="00C806D2"/>
    <w:rsid w:val="00C82126"/>
    <w:rsid w:val="00C85504"/>
    <w:rsid w:val="00C90802"/>
    <w:rsid w:val="00C94880"/>
    <w:rsid w:val="00CB34FB"/>
    <w:rsid w:val="00CB51B5"/>
    <w:rsid w:val="00CC0031"/>
    <w:rsid w:val="00CD3115"/>
    <w:rsid w:val="00CD6B13"/>
    <w:rsid w:val="00CF0463"/>
    <w:rsid w:val="00CF16C7"/>
    <w:rsid w:val="00CF6CC9"/>
    <w:rsid w:val="00D07706"/>
    <w:rsid w:val="00D16615"/>
    <w:rsid w:val="00D20C58"/>
    <w:rsid w:val="00D25EDD"/>
    <w:rsid w:val="00D2655A"/>
    <w:rsid w:val="00D2756F"/>
    <w:rsid w:val="00D36857"/>
    <w:rsid w:val="00D368E8"/>
    <w:rsid w:val="00D4145B"/>
    <w:rsid w:val="00D55BE4"/>
    <w:rsid w:val="00D5671A"/>
    <w:rsid w:val="00D62321"/>
    <w:rsid w:val="00D65C6F"/>
    <w:rsid w:val="00D72584"/>
    <w:rsid w:val="00D734FE"/>
    <w:rsid w:val="00D7753B"/>
    <w:rsid w:val="00D80C48"/>
    <w:rsid w:val="00D820A0"/>
    <w:rsid w:val="00D82A25"/>
    <w:rsid w:val="00D858A7"/>
    <w:rsid w:val="00D92BEA"/>
    <w:rsid w:val="00D937BA"/>
    <w:rsid w:val="00DB0A53"/>
    <w:rsid w:val="00DC0721"/>
    <w:rsid w:val="00DC6F5B"/>
    <w:rsid w:val="00DD0ABF"/>
    <w:rsid w:val="00DD2B87"/>
    <w:rsid w:val="00DD3BB9"/>
    <w:rsid w:val="00DD474F"/>
    <w:rsid w:val="00DE1F29"/>
    <w:rsid w:val="00DE34BC"/>
    <w:rsid w:val="00DF2651"/>
    <w:rsid w:val="00DF6FAF"/>
    <w:rsid w:val="00E0662D"/>
    <w:rsid w:val="00E12924"/>
    <w:rsid w:val="00E27A14"/>
    <w:rsid w:val="00E30952"/>
    <w:rsid w:val="00E31005"/>
    <w:rsid w:val="00E316F4"/>
    <w:rsid w:val="00E338EF"/>
    <w:rsid w:val="00E42CC3"/>
    <w:rsid w:val="00E43590"/>
    <w:rsid w:val="00E529E4"/>
    <w:rsid w:val="00E631E0"/>
    <w:rsid w:val="00E64523"/>
    <w:rsid w:val="00E65281"/>
    <w:rsid w:val="00E822BE"/>
    <w:rsid w:val="00E86DD4"/>
    <w:rsid w:val="00E87099"/>
    <w:rsid w:val="00E93969"/>
    <w:rsid w:val="00EA1221"/>
    <w:rsid w:val="00EA3D73"/>
    <w:rsid w:val="00EB3072"/>
    <w:rsid w:val="00EB544B"/>
    <w:rsid w:val="00EB6030"/>
    <w:rsid w:val="00EC3370"/>
    <w:rsid w:val="00EC374C"/>
    <w:rsid w:val="00EC7D64"/>
    <w:rsid w:val="00ED0312"/>
    <w:rsid w:val="00ED77CC"/>
    <w:rsid w:val="00EE2E08"/>
    <w:rsid w:val="00EE4B47"/>
    <w:rsid w:val="00EF1B53"/>
    <w:rsid w:val="00EF2990"/>
    <w:rsid w:val="00F11E62"/>
    <w:rsid w:val="00F12BDC"/>
    <w:rsid w:val="00F36A47"/>
    <w:rsid w:val="00F40662"/>
    <w:rsid w:val="00F47E41"/>
    <w:rsid w:val="00F53DF8"/>
    <w:rsid w:val="00F54D42"/>
    <w:rsid w:val="00F573C8"/>
    <w:rsid w:val="00F63966"/>
    <w:rsid w:val="00F67269"/>
    <w:rsid w:val="00F6788C"/>
    <w:rsid w:val="00F83532"/>
    <w:rsid w:val="00F93924"/>
    <w:rsid w:val="00F949D0"/>
    <w:rsid w:val="00FB3351"/>
    <w:rsid w:val="00FC6684"/>
    <w:rsid w:val="00FD0C18"/>
    <w:rsid w:val="00FD1723"/>
    <w:rsid w:val="00FF6E3A"/>
    <w:rsid w:val="00FF76CC"/>
    <w:rsid w:val="00FF7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ECEBC7C"/>
  <w14:defaultImageDpi w14:val="96"/>
  <w15:docId w15:val="{17B85C11-1E0F-4719-8721-C48FCE83E7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4FE"/>
    <w:pPr>
      <w:spacing w:after="160" w:line="259" w:lineRule="auto"/>
    </w:pPr>
    <w:rPr>
      <w:sz w:val="22"/>
      <w:szCs w:val="22"/>
      <w:lang w:eastAsia="en-US"/>
    </w:rPr>
  </w:style>
  <w:style w:type="paragraph" w:styleId="Rubrik1">
    <w:name w:val="heading 1"/>
    <w:basedOn w:val="Normal"/>
    <w:next w:val="Normal"/>
    <w:link w:val="Rubrik1Char"/>
    <w:uiPriority w:val="9"/>
    <w:qFormat/>
    <w:rsid w:val="00EC3370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EC337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Liststycke">
    <w:name w:val="List Paragraph"/>
    <w:basedOn w:val="Normal"/>
    <w:uiPriority w:val="34"/>
    <w:qFormat/>
    <w:rsid w:val="00FF7BAF"/>
    <w:pPr>
      <w:ind w:left="720"/>
      <w:contextualSpacing/>
    </w:pPr>
  </w:style>
  <w:style w:type="paragraph" w:customStyle="1" w:styleId="FmFoI">
    <w:name w:val="FmFoI"/>
    <w:basedOn w:val="Normal"/>
    <w:link w:val="FmFoIChar"/>
    <w:qFormat/>
    <w:rsid w:val="00FF7BAF"/>
    <w:pPr>
      <w:autoSpaceDE w:val="0"/>
      <w:autoSpaceDN w:val="0"/>
      <w:adjustRightInd w:val="0"/>
      <w:spacing w:after="0" w:line="240" w:lineRule="auto"/>
    </w:pPr>
    <w:rPr>
      <w:rFonts w:ascii="Times New Roman" w:hAnsi="Times New Roman"/>
      <w:color w:val="000000"/>
    </w:rPr>
  </w:style>
  <w:style w:type="character" w:customStyle="1" w:styleId="FmFoIChar">
    <w:name w:val="FmFoI Char"/>
    <w:link w:val="FmFoI"/>
    <w:locked/>
    <w:rsid w:val="00FF7BAF"/>
    <w:rPr>
      <w:rFonts w:ascii="Times New Roman" w:eastAsia="Times New Roman" w:hAnsi="Times New Roman"/>
      <w:color w:val="000000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FF7BA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link w:val="Ballongtext"/>
    <w:uiPriority w:val="99"/>
    <w:semiHidden/>
    <w:locked/>
    <w:rsid w:val="00FF7BAF"/>
    <w:rPr>
      <w:rFonts w:ascii="Segoe UI" w:hAnsi="Segoe UI"/>
      <w:sz w:val="18"/>
    </w:rPr>
  </w:style>
  <w:style w:type="paragraph" w:styleId="Ingetavstnd">
    <w:name w:val="No Spacing"/>
    <w:uiPriority w:val="1"/>
    <w:qFormat/>
    <w:rsid w:val="002479EC"/>
    <w:rPr>
      <w:sz w:val="22"/>
      <w:szCs w:val="22"/>
      <w:lang w:eastAsia="en-US"/>
    </w:rPr>
  </w:style>
  <w:style w:type="paragraph" w:styleId="Normalwebb">
    <w:name w:val="Normal (Web)"/>
    <w:basedOn w:val="Normal"/>
    <w:uiPriority w:val="99"/>
    <w:semiHidden/>
    <w:unhideWhenUsed/>
    <w:rsid w:val="00A97E0D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sv-SE"/>
    </w:rPr>
  </w:style>
  <w:style w:type="character" w:styleId="Kommentarsreferens">
    <w:name w:val="annotation reference"/>
    <w:uiPriority w:val="99"/>
    <w:semiHidden/>
    <w:unhideWhenUsed/>
    <w:rsid w:val="00A97E0D"/>
    <w:rPr>
      <w:sz w:val="16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A97E0D"/>
    <w:pPr>
      <w:spacing w:line="240" w:lineRule="auto"/>
    </w:pPr>
    <w:rPr>
      <w:sz w:val="20"/>
      <w:szCs w:val="20"/>
    </w:rPr>
  </w:style>
  <w:style w:type="character" w:customStyle="1" w:styleId="KommentarerChar">
    <w:name w:val="Kommentarer Char"/>
    <w:link w:val="Kommentarer"/>
    <w:uiPriority w:val="99"/>
    <w:semiHidden/>
    <w:locked/>
    <w:rsid w:val="00A97E0D"/>
    <w:rPr>
      <w:sz w:val="20"/>
    </w:rPr>
  </w:style>
  <w:style w:type="character" w:styleId="Hyperlnk">
    <w:name w:val="Hyperlink"/>
    <w:uiPriority w:val="99"/>
    <w:unhideWhenUsed/>
    <w:rsid w:val="002D3666"/>
    <w:rPr>
      <w:color w:val="0563C1"/>
      <w:u w:val="single"/>
    </w:rPr>
  </w:style>
  <w:style w:type="character" w:styleId="AnvndHyperlnk">
    <w:name w:val="FollowedHyperlink"/>
    <w:uiPriority w:val="99"/>
    <w:semiHidden/>
    <w:unhideWhenUsed/>
    <w:rsid w:val="0058417E"/>
    <w:rPr>
      <w:color w:val="954F72"/>
      <w:u w:val="singl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5325DF"/>
    <w:pPr>
      <w:spacing w:line="259" w:lineRule="auto"/>
    </w:pPr>
    <w:rPr>
      <w:b/>
      <w:bCs/>
    </w:rPr>
  </w:style>
  <w:style w:type="character" w:customStyle="1" w:styleId="KommentarsmneChar">
    <w:name w:val="Kommentarsämne Char"/>
    <w:link w:val="Kommentarsmne"/>
    <w:uiPriority w:val="99"/>
    <w:semiHidden/>
    <w:rsid w:val="005325DF"/>
    <w:rPr>
      <w:b/>
      <w:bCs/>
      <w:sz w:val="20"/>
      <w:lang w:eastAsia="en-US"/>
    </w:rPr>
  </w:style>
  <w:style w:type="table" w:styleId="Tabellrutnt">
    <w:name w:val="Table Grid"/>
    <w:basedOn w:val="Normaltabell"/>
    <w:uiPriority w:val="59"/>
    <w:rsid w:val="008118BF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lstomnmnande">
    <w:name w:val="Unresolved Mention"/>
    <w:uiPriority w:val="99"/>
    <w:semiHidden/>
    <w:unhideWhenUsed/>
    <w:rsid w:val="00E529E4"/>
    <w:rPr>
      <w:color w:val="605E5C"/>
      <w:shd w:val="clear" w:color="auto" w:fill="E1DFDD"/>
    </w:rPr>
  </w:style>
  <w:style w:type="paragraph" w:styleId="Sidhuvud">
    <w:name w:val="header"/>
    <w:basedOn w:val="Normal"/>
    <w:link w:val="SidhuvudChar"/>
    <w:uiPriority w:val="99"/>
    <w:unhideWhenUsed/>
    <w:rsid w:val="000D2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0D2B6E"/>
    <w:rPr>
      <w:sz w:val="22"/>
      <w:szCs w:val="22"/>
      <w:lang w:eastAsia="en-US"/>
    </w:rPr>
  </w:style>
  <w:style w:type="paragraph" w:styleId="Sidfot">
    <w:name w:val="footer"/>
    <w:basedOn w:val="Normal"/>
    <w:link w:val="SidfotChar"/>
    <w:uiPriority w:val="99"/>
    <w:unhideWhenUsed/>
    <w:rsid w:val="000D2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0D2B6E"/>
    <w:rPr>
      <w:sz w:val="22"/>
      <w:szCs w:val="22"/>
      <w:lang w:eastAsia="en-US"/>
    </w:rPr>
  </w:style>
  <w:style w:type="character" w:customStyle="1" w:styleId="Rubrik1Char">
    <w:name w:val="Rubrik 1 Char"/>
    <w:basedOn w:val="Standardstycketeckensnitt"/>
    <w:link w:val="Rubrik1"/>
    <w:uiPriority w:val="9"/>
    <w:rsid w:val="00EC337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/>
    </w:rPr>
  </w:style>
  <w:style w:type="character" w:customStyle="1" w:styleId="Rubrik2Char">
    <w:name w:val="Rubrik 2 Char"/>
    <w:basedOn w:val="Standardstycketeckensnitt"/>
    <w:link w:val="Rubrik2"/>
    <w:uiPriority w:val="9"/>
    <w:rsid w:val="00EC337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781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58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17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171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171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39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33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oiportalen.trafikverket.se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package" Target="embeddings/Microsoft_Excel_Worksheet.xlsx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M:\Forskning\BBT\Utlysningar\Utlysning%202024-2\Detaljerad%20projektspecifikation\Mall%20f&#246;r%20detaljerad%20projektspecifikation%20BBT_rev2024-11-01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Mall för detaljerad projektspecifikation BBT_rev2024-11-01</Template>
  <TotalTime>331</TotalTime>
  <Pages>8</Pages>
  <Words>1197</Words>
  <Characters>8105</Characters>
  <Application>Microsoft Office Word</Application>
  <DocSecurity>0</DocSecurity>
  <Lines>67</Lines>
  <Paragraphs>18</Paragraphs>
  <ScaleCrop>false</ScaleCrop>
  <HeadingPairs>
    <vt:vector size="4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Chalmers</Company>
  <LinksUpToDate>false</LinksUpToDate>
  <CharactersWithSpaces>9284</CharactersWithSpaces>
  <SharedDoc>false</SharedDoc>
  <HLinks>
    <vt:vector size="6" baseType="variant">
      <vt:variant>
        <vt:i4>2949212</vt:i4>
      </vt:variant>
      <vt:variant>
        <vt:i4>0</vt:i4>
      </vt:variant>
      <vt:variant>
        <vt:i4>0</vt:i4>
      </vt:variant>
      <vt:variant>
        <vt:i4>5</vt:i4>
      </vt:variant>
      <vt:variant>
        <vt:lpwstr>mailto:FoI-BBT@trafikverket.se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Plos Mario, IVtav1</dc:creator>
  <cp:keywords/>
  <dc:description/>
  <cp:lastModifiedBy>Plos Mario, IVta2</cp:lastModifiedBy>
  <cp:revision>6</cp:revision>
  <cp:lastPrinted>2018-05-05T06:16:00Z</cp:lastPrinted>
  <dcterms:created xsi:type="dcterms:W3CDTF">2026-04-20T10:56:00Z</dcterms:created>
  <dcterms:modified xsi:type="dcterms:W3CDTF">2026-04-23T19:11:00Z</dcterms:modified>
</cp:coreProperties>
</file>